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E49DD" w14:textId="77777777" w:rsidR="00A30A0A" w:rsidRDefault="00A30A0A" w:rsidP="00676569">
      <w:pPr>
        <w:pStyle w:val="Spacer"/>
        <w:sectPr w:rsidR="00A30A0A" w:rsidSect="0058583C">
          <w:headerReference w:type="even" r:id="rId11"/>
          <w:headerReference w:type="default" r:id="rId12"/>
          <w:footerReference w:type="even" r:id="rId13"/>
          <w:footerReference w:type="default" r:id="rId14"/>
          <w:headerReference w:type="first" r:id="rId15"/>
          <w:footerReference w:type="first" r:id="rId16"/>
          <w:pgSz w:w="11907" w:h="16840" w:code="9"/>
          <w:pgMar w:top="1191" w:right="1021" w:bottom="1247" w:left="1021" w:header="851" w:footer="510" w:gutter="0"/>
          <w:cols w:space="708"/>
          <w:titlePg/>
          <w:docGrid w:linePitch="360"/>
        </w:sectPr>
      </w:pPr>
    </w:p>
    <w:p w14:paraId="232B468F" w14:textId="6E6801A8" w:rsidR="0058583C" w:rsidRPr="00AE6A8B" w:rsidRDefault="00507C4C" w:rsidP="00B40389">
      <w:pPr>
        <w:pStyle w:val="IntroText"/>
        <w:rPr>
          <w:sz w:val="40"/>
          <w:szCs w:val="40"/>
        </w:rPr>
      </w:pPr>
      <w:bookmarkStart w:id="1" w:name="_Hlk59006718"/>
      <w:r w:rsidRPr="00507C4C">
        <w:rPr>
          <w:sz w:val="40"/>
          <w:szCs w:val="40"/>
        </w:rPr>
        <w:t xml:space="preserve">Developing Aspirant </w:t>
      </w:r>
      <w:r w:rsidR="00CF735A">
        <w:rPr>
          <w:sz w:val="40"/>
          <w:szCs w:val="40"/>
        </w:rPr>
        <w:t>Ethnic Minority</w:t>
      </w:r>
      <w:r w:rsidRPr="00507C4C">
        <w:rPr>
          <w:sz w:val="40"/>
          <w:szCs w:val="40"/>
        </w:rPr>
        <w:t xml:space="preserve"> Nursing and Midwifery Leaders </w:t>
      </w:r>
      <w:r>
        <w:rPr>
          <w:sz w:val="40"/>
          <w:szCs w:val="40"/>
        </w:rPr>
        <w:t>Programme</w:t>
      </w:r>
      <w:r w:rsidR="00CF735A">
        <w:rPr>
          <w:sz w:val="40"/>
          <w:szCs w:val="40"/>
        </w:rPr>
        <w:t xml:space="preserve"> (DAL)</w:t>
      </w:r>
      <w:r w:rsidR="00310266">
        <w:rPr>
          <w:sz w:val="40"/>
          <w:szCs w:val="40"/>
        </w:rPr>
        <w:t xml:space="preserve"> Cohort 2</w:t>
      </w:r>
      <w:r>
        <w:rPr>
          <w:sz w:val="40"/>
          <w:szCs w:val="40"/>
        </w:rPr>
        <w:t xml:space="preserve"> </w:t>
      </w:r>
      <w:r w:rsidR="002B704C" w:rsidRPr="00AE6A8B">
        <w:rPr>
          <w:sz w:val="40"/>
          <w:szCs w:val="40"/>
        </w:rPr>
        <w:t>Application Pack</w:t>
      </w:r>
      <w:r w:rsidR="00FA6B84">
        <w:rPr>
          <w:sz w:val="40"/>
          <w:szCs w:val="40"/>
        </w:rPr>
        <w:t xml:space="preserve"> </w:t>
      </w:r>
    </w:p>
    <w:bookmarkEnd w:id="1"/>
    <w:p w14:paraId="05E89050" w14:textId="147E1561" w:rsidR="002B704C" w:rsidRPr="00B42E14" w:rsidRDefault="00FA49F0" w:rsidP="00FA6B84">
      <w:pPr>
        <w:pStyle w:val="Heading1"/>
        <w:rPr>
          <w:color w:val="9A1E71"/>
        </w:rPr>
      </w:pPr>
      <w:r w:rsidRPr="00B42E14">
        <w:rPr>
          <w:i/>
          <w:iCs/>
          <w:color w:val="9A1E71"/>
        </w:rPr>
        <w:t>Nurturing leadership, growing representation</w:t>
      </w:r>
    </w:p>
    <w:p w14:paraId="61A9F0BF" w14:textId="77777777" w:rsidR="002B704C" w:rsidRDefault="002B704C" w:rsidP="00B40389">
      <w:pPr>
        <w:pStyle w:val="Heading1"/>
      </w:pPr>
    </w:p>
    <w:p w14:paraId="561303BB" w14:textId="77777777" w:rsidR="002B704C" w:rsidRDefault="002B704C" w:rsidP="00B40389">
      <w:pPr>
        <w:pStyle w:val="Heading1"/>
      </w:pPr>
    </w:p>
    <w:p w14:paraId="690A9004" w14:textId="498F8DAE" w:rsidR="002B704C" w:rsidRDefault="002B704C" w:rsidP="00B40389">
      <w:pPr>
        <w:pStyle w:val="Heading1"/>
      </w:pPr>
    </w:p>
    <w:p w14:paraId="1D05E5C8" w14:textId="3BDB1098" w:rsidR="002B704C" w:rsidRDefault="002B704C" w:rsidP="00CC2406">
      <w:pPr>
        <w:pStyle w:val="Heading1"/>
      </w:pPr>
    </w:p>
    <w:p w14:paraId="517828BC" w14:textId="77777777" w:rsidR="002B704C" w:rsidRDefault="002B704C" w:rsidP="00B40389">
      <w:pPr>
        <w:pStyle w:val="Heading1"/>
      </w:pPr>
    </w:p>
    <w:p w14:paraId="13F08F92" w14:textId="77777777" w:rsidR="002B704C" w:rsidRDefault="002B704C" w:rsidP="00B40389">
      <w:pPr>
        <w:pStyle w:val="Heading1"/>
      </w:pPr>
    </w:p>
    <w:p w14:paraId="0EA51BE4" w14:textId="77777777" w:rsidR="002B704C" w:rsidRDefault="002B704C" w:rsidP="00B40389">
      <w:pPr>
        <w:pStyle w:val="Heading1"/>
      </w:pPr>
    </w:p>
    <w:p w14:paraId="7A81B10C" w14:textId="77777777" w:rsidR="002B704C" w:rsidRDefault="002B704C" w:rsidP="00B40389">
      <w:pPr>
        <w:pStyle w:val="Heading1"/>
      </w:pPr>
    </w:p>
    <w:p w14:paraId="1EAD8DAF" w14:textId="77777777" w:rsidR="002B704C" w:rsidRDefault="002B704C" w:rsidP="00B40389">
      <w:pPr>
        <w:pStyle w:val="Heading1"/>
      </w:pPr>
    </w:p>
    <w:p w14:paraId="2D69881B" w14:textId="77777777" w:rsidR="002B704C" w:rsidRDefault="002B704C" w:rsidP="00B40389">
      <w:pPr>
        <w:pStyle w:val="Heading1"/>
      </w:pPr>
    </w:p>
    <w:p w14:paraId="7ABEAB29" w14:textId="77777777" w:rsidR="002B704C" w:rsidRDefault="002B704C" w:rsidP="00B40389">
      <w:pPr>
        <w:pStyle w:val="Heading1"/>
      </w:pPr>
    </w:p>
    <w:p w14:paraId="7DE42DF3" w14:textId="77777777" w:rsidR="002B704C" w:rsidRDefault="002B704C" w:rsidP="00B40389">
      <w:pPr>
        <w:pStyle w:val="Heading1"/>
      </w:pPr>
    </w:p>
    <w:p w14:paraId="3417C172" w14:textId="77777777" w:rsidR="002B704C" w:rsidRDefault="002B704C" w:rsidP="00B40389">
      <w:pPr>
        <w:pStyle w:val="Heading1"/>
      </w:pPr>
    </w:p>
    <w:p w14:paraId="550CD15D" w14:textId="77777777" w:rsidR="002B704C" w:rsidRDefault="002B704C" w:rsidP="00B40389">
      <w:pPr>
        <w:pStyle w:val="Heading1"/>
      </w:pPr>
    </w:p>
    <w:p w14:paraId="1A498758" w14:textId="77777777" w:rsidR="002B704C" w:rsidRDefault="002B704C" w:rsidP="00B40389">
      <w:pPr>
        <w:pStyle w:val="Heading1"/>
      </w:pPr>
    </w:p>
    <w:p w14:paraId="704FC093" w14:textId="77777777" w:rsidR="002B704C" w:rsidRDefault="002B704C" w:rsidP="00B40389">
      <w:pPr>
        <w:pStyle w:val="Heading1"/>
      </w:pPr>
    </w:p>
    <w:p w14:paraId="78A17E80" w14:textId="77777777" w:rsidR="002B704C" w:rsidRDefault="002B704C" w:rsidP="00B40389">
      <w:pPr>
        <w:pStyle w:val="Heading1"/>
      </w:pPr>
    </w:p>
    <w:p w14:paraId="2C793201" w14:textId="77777777" w:rsidR="002B704C" w:rsidRDefault="002B704C" w:rsidP="00B40389">
      <w:pPr>
        <w:pStyle w:val="Heading1"/>
      </w:pPr>
    </w:p>
    <w:p w14:paraId="0B8D305B" w14:textId="77777777" w:rsidR="002B704C" w:rsidRDefault="002B704C" w:rsidP="00B40389">
      <w:pPr>
        <w:pStyle w:val="Heading1"/>
      </w:pPr>
    </w:p>
    <w:p w14:paraId="6F99E5F8" w14:textId="77777777" w:rsidR="002B704C" w:rsidRDefault="002B704C" w:rsidP="002B704C">
      <w:pPr>
        <w:pStyle w:val="Heading1"/>
        <w:numPr>
          <w:ilvl w:val="0"/>
          <w:numId w:val="0"/>
        </w:numPr>
      </w:pPr>
    </w:p>
    <w:p w14:paraId="052E9E7C" w14:textId="77777777" w:rsidR="002B704C" w:rsidRDefault="002B704C" w:rsidP="002B704C">
      <w:pPr>
        <w:pStyle w:val="Heading1"/>
        <w:numPr>
          <w:ilvl w:val="0"/>
          <w:numId w:val="0"/>
        </w:numPr>
      </w:pPr>
    </w:p>
    <w:p w14:paraId="77B064E2" w14:textId="77777777" w:rsidR="002B704C" w:rsidRDefault="002B704C" w:rsidP="002B704C">
      <w:pPr>
        <w:pStyle w:val="Heading1"/>
        <w:numPr>
          <w:ilvl w:val="0"/>
          <w:numId w:val="0"/>
        </w:numPr>
      </w:pPr>
    </w:p>
    <w:p w14:paraId="523C0CD2" w14:textId="7AE8537C" w:rsidR="00052A05" w:rsidRDefault="00052A05" w:rsidP="0058583C">
      <w:pPr>
        <w:pStyle w:val="BodyText"/>
      </w:pPr>
    </w:p>
    <w:p w14:paraId="48018D04" w14:textId="5FE64534" w:rsidR="002B704C" w:rsidRDefault="002B704C" w:rsidP="002B704C">
      <w:pPr>
        <w:pStyle w:val="Heading1"/>
        <w:numPr>
          <w:ilvl w:val="0"/>
          <w:numId w:val="0"/>
        </w:numPr>
      </w:pPr>
      <w:r w:rsidRPr="002B704C">
        <w:lastRenderedPageBreak/>
        <w:t xml:space="preserve">Thank you for your interest in the </w:t>
      </w:r>
      <w:r w:rsidR="00B6624D" w:rsidRPr="00B6624D">
        <w:t>Developing Aspirant</w:t>
      </w:r>
      <w:r w:rsidR="00CF735A">
        <w:t xml:space="preserve"> Ethnic Minority</w:t>
      </w:r>
      <w:r w:rsidR="00B6624D" w:rsidRPr="00B6624D">
        <w:t xml:space="preserve"> Nursing and Midwifery Leaders</w:t>
      </w:r>
      <w:r w:rsidR="00B6624D">
        <w:t xml:space="preserve"> Programme</w:t>
      </w:r>
      <w:r w:rsidR="00CF735A">
        <w:t xml:space="preserve"> (DAL)</w:t>
      </w:r>
    </w:p>
    <w:p w14:paraId="7E589640" w14:textId="2788FEC0" w:rsidR="00297D2F" w:rsidRDefault="00297D2F" w:rsidP="00297D2F">
      <w:pPr>
        <w:pStyle w:val="BodyText"/>
      </w:pPr>
    </w:p>
    <w:p w14:paraId="49DA430A" w14:textId="0F46ABE1" w:rsidR="00823569" w:rsidRDefault="00297D2F" w:rsidP="00297D2F">
      <w:pPr>
        <w:pStyle w:val="BodyText"/>
      </w:pPr>
      <w:bookmarkStart w:id="2" w:name="_Hlk59105719"/>
      <w:r>
        <w:t xml:space="preserve">The </w:t>
      </w:r>
      <w:r w:rsidR="00B6624D" w:rsidRPr="00B6624D">
        <w:t xml:space="preserve">Developing Aspirant </w:t>
      </w:r>
      <w:r w:rsidR="00414AC8">
        <w:t>Ethnic Minority</w:t>
      </w:r>
      <w:r w:rsidR="00B6624D" w:rsidRPr="00B6624D">
        <w:t xml:space="preserve"> Nursing and Midwifery Leaders</w:t>
      </w:r>
      <w:r w:rsidR="00414AC8">
        <w:t xml:space="preserve"> (DAL)</w:t>
      </w:r>
      <w:r w:rsidR="00B6624D" w:rsidRPr="00B6624D">
        <w:t xml:space="preserve"> Programme </w:t>
      </w:r>
      <w:r>
        <w:t xml:space="preserve">aims to provide holistic, bespoke </w:t>
      </w:r>
      <w:r w:rsidR="00F81493">
        <w:t>professional</w:t>
      </w:r>
      <w:r>
        <w:t xml:space="preserve"> leadership support for aspiring </w:t>
      </w:r>
      <w:r w:rsidR="005771F2">
        <w:t>ethnic minority</w:t>
      </w:r>
      <w:r>
        <w:t xml:space="preserve"> nursing and midwifery leaders</w:t>
      </w:r>
      <w:r w:rsidR="00B53C65">
        <w:t xml:space="preserve"> within health and adult social care sectors</w:t>
      </w:r>
      <w:r>
        <w:t xml:space="preserve">. </w:t>
      </w:r>
      <w:bookmarkEnd w:id="2"/>
      <w:r w:rsidR="00823569">
        <w:t xml:space="preserve">Evidence such as the </w:t>
      </w:r>
      <w:hyperlink r:id="rId17" w:history="1">
        <w:r w:rsidR="00823569" w:rsidRPr="00912CE0">
          <w:rPr>
            <w:rStyle w:val="Hyperlink"/>
          </w:rPr>
          <w:t>NHS Workforce Race Equality Standard (WRES</w:t>
        </w:r>
      </w:hyperlink>
      <w:r w:rsidR="00823569" w:rsidRPr="00823569">
        <w:t>)</w:t>
      </w:r>
      <w:r w:rsidR="008E0D5C">
        <w:t>,</w:t>
      </w:r>
      <w:r w:rsidR="00682CC1">
        <w:t xml:space="preserve"> the Ten Point Race Equality Plan, </w:t>
      </w:r>
      <w:hyperlink r:id="rId18" w:history="1">
        <w:r w:rsidR="00AD7151" w:rsidRPr="00272090">
          <w:rPr>
            <w:rStyle w:val="Hyperlink"/>
          </w:rPr>
          <w:t>The “snowy white peaks” of the NHS</w:t>
        </w:r>
      </w:hyperlink>
      <w:r w:rsidR="00AD7151">
        <w:t>,</w:t>
      </w:r>
      <w:r w:rsidR="007B451F">
        <w:t xml:space="preserve"> </w:t>
      </w:r>
      <w:r w:rsidR="00A26E36">
        <w:t xml:space="preserve">and </w:t>
      </w:r>
      <w:hyperlink r:id="rId19" w:history="1">
        <w:r w:rsidR="00A26E36" w:rsidRPr="008E1569">
          <w:rPr>
            <w:rStyle w:val="Hyperlink"/>
          </w:rPr>
          <w:t>The McGregor-Smith Review</w:t>
        </w:r>
      </w:hyperlink>
      <w:r w:rsidR="00AD7151" w:rsidRPr="008E1569">
        <w:t xml:space="preserve"> </w:t>
      </w:r>
      <w:r w:rsidR="00D02E25">
        <w:t xml:space="preserve"> </w:t>
      </w:r>
      <w:r w:rsidR="00D35939">
        <w:t>h</w:t>
      </w:r>
      <w:r w:rsidR="00823569">
        <w:t>as</w:t>
      </w:r>
      <w:r w:rsidR="00FA4D8F">
        <w:t xml:space="preserve"> long</w:t>
      </w:r>
      <w:r w:rsidR="00823569">
        <w:t xml:space="preserve"> highlighted </w:t>
      </w:r>
      <w:r w:rsidR="00B23B3C">
        <w:t>racism in the NHS and the</w:t>
      </w:r>
      <w:r w:rsidR="00823569">
        <w:t xml:space="preserve"> inequality of opportunity </w:t>
      </w:r>
      <w:r w:rsidR="00B23B3C">
        <w:t>of</w:t>
      </w:r>
      <w:r w:rsidR="00823569">
        <w:t xml:space="preserve"> progression for </w:t>
      </w:r>
      <w:r w:rsidR="005771F2">
        <w:t>ethnic minority</w:t>
      </w:r>
      <w:r w:rsidR="006B3974">
        <w:t xml:space="preserve"> staff including</w:t>
      </w:r>
      <w:r w:rsidR="00823569">
        <w:t xml:space="preserve"> Nurses and Midwives and therefore this </w:t>
      </w:r>
      <w:r w:rsidR="00983AA4">
        <w:t>programme</w:t>
      </w:r>
      <w:r w:rsidR="005F6073">
        <w:t xml:space="preserve"> will directly address that in line with the</w:t>
      </w:r>
      <w:r w:rsidR="00B23B3C">
        <w:t xml:space="preserve"> current</w:t>
      </w:r>
      <w:r w:rsidR="005F6073">
        <w:t xml:space="preserve"> national</w:t>
      </w:r>
      <w:r w:rsidR="00DA1A84">
        <w:t xml:space="preserve"> and regional</w:t>
      </w:r>
      <w:r w:rsidR="005F6073">
        <w:t xml:space="preserve"> priorities from the</w:t>
      </w:r>
      <w:r w:rsidR="00AE6A8B">
        <w:t xml:space="preserve"> </w:t>
      </w:r>
      <w:hyperlink r:id="rId20" w:history="1">
        <w:r w:rsidR="00AE6A8B" w:rsidRPr="00AE6A8B">
          <w:rPr>
            <w:rStyle w:val="Hyperlink"/>
          </w:rPr>
          <w:t>NHS Long Term Plan</w:t>
        </w:r>
      </w:hyperlink>
      <w:r w:rsidR="00AE6A8B">
        <w:t>,</w:t>
      </w:r>
      <w:r w:rsidR="005F6073">
        <w:t xml:space="preserve"> </w:t>
      </w:r>
      <w:hyperlink r:id="rId21" w:history="1">
        <w:r w:rsidR="005F6073" w:rsidRPr="005F6073">
          <w:rPr>
            <w:rStyle w:val="Hyperlink"/>
          </w:rPr>
          <w:t>NHS People Plan</w:t>
        </w:r>
      </w:hyperlink>
      <w:r w:rsidR="00DA1A84">
        <w:t>, C</w:t>
      </w:r>
      <w:r w:rsidR="00CE09E0">
        <w:t xml:space="preserve">hief </w:t>
      </w:r>
      <w:r w:rsidR="00DA1A84">
        <w:t>N</w:t>
      </w:r>
      <w:r w:rsidR="00CE09E0">
        <w:t xml:space="preserve">ursing </w:t>
      </w:r>
      <w:r w:rsidR="00DA1A84">
        <w:t>O</w:t>
      </w:r>
      <w:r w:rsidR="00CE09E0">
        <w:t>fficer</w:t>
      </w:r>
      <w:r w:rsidR="00DA1A84">
        <w:t xml:space="preserve"> &amp; C</w:t>
      </w:r>
      <w:r w:rsidR="00CE09E0">
        <w:t xml:space="preserve">hief </w:t>
      </w:r>
      <w:r w:rsidR="00DA1A84">
        <w:t>Mid</w:t>
      </w:r>
      <w:r w:rsidR="00CE09E0">
        <w:t xml:space="preserve">wifery </w:t>
      </w:r>
      <w:r w:rsidR="00DA1A84">
        <w:t>O</w:t>
      </w:r>
      <w:r w:rsidR="00CE09E0">
        <w:t>fficer</w:t>
      </w:r>
      <w:r w:rsidR="00DA1A84">
        <w:t xml:space="preserve"> Ethnic Minority Action Plan and </w:t>
      </w:r>
      <w:hyperlink r:id="rId22" w:anchor=":~:text=The%20People%20Plan%20written%20in,social%20care%20across%20the%20region." w:history="1">
        <w:r w:rsidR="00DA1A84" w:rsidRPr="00DA1A84">
          <w:rPr>
            <w:rStyle w:val="Hyperlink"/>
          </w:rPr>
          <w:t>Midlands Workforce Race Equality and Inclusion Strategy</w:t>
        </w:r>
      </w:hyperlink>
      <w:r w:rsidR="005F6073">
        <w:t>.</w:t>
      </w:r>
      <w:r w:rsidR="00FA6E82">
        <w:t xml:space="preserve"> It is also being </w:t>
      </w:r>
      <w:proofErr w:type="gramStart"/>
      <w:r w:rsidR="00FA6E82">
        <w:t>opened up</w:t>
      </w:r>
      <w:proofErr w:type="gramEnd"/>
      <w:r w:rsidR="00FA6E82">
        <w:t xml:space="preserve"> to ethnic minority adult social care nurses to promote access across the care sector as well as health colleagues.</w:t>
      </w:r>
      <w:r w:rsidR="00D35939">
        <w:t xml:space="preserve"> </w:t>
      </w:r>
      <w:r w:rsidR="003A6191">
        <w:t xml:space="preserve">As well </w:t>
      </w:r>
      <w:r w:rsidR="00D32271">
        <w:t xml:space="preserve">as reducing inequalities </w:t>
      </w:r>
      <w:r w:rsidR="003C373E">
        <w:t xml:space="preserve">of opportunity, </w:t>
      </w:r>
      <w:r w:rsidR="00D32271">
        <w:t xml:space="preserve">the evidence demonstrates that a diverse workforce in which </w:t>
      </w:r>
      <w:r w:rsidR="008A668E">
        <w:t xml:space="preserve">contributions from all </w:t>
      </w:r>
      <w:r w:rsidR="00170BA7">
        <w:t>nurses and midwives irrespective of care settings</w:t>
      </w:r>
      <w:r w:rsidR="003C373E">
        <w:t xml:space="preserve"> are valued is</w:t>
      </w:r>
      <w:r w:rsidR="00084897">
        <w:t xml:space="preserve"> directly</w:t>
      </w:r>
      <w:r w:rsidR="003C373E">
        <w:t xml:space="preserve"> linked to good </w:t>
      </w:r>
      <w:r w:rsidR="00FC37C3">
        <w:t>care</w:t>
      </w:r>
      <w:r w:rsidR="003C373E">
        <w:t>.</w:t>
      </w:r>
      <w:r w:rsidR="000F41CA">
        <w:t xml:space="preserve"> </w:t>
      </w:r>
      <w:r w:rsidR="00193CE5" w:rsidRPr="00193CE5">
        <w:t xml:space="preserve">Working for race equality is rooted in the fundamental values, </w:t>
      </w:r>
      <w:proofErr w:type="gramStart"/>
      <w:r w:rsidR="00193CE5" w:rsidRPr="00193CE5">
        <w:t>pledges</w:t>
      </w:r>
      <w:proofErr w:type="gramEnd"/>
      <w:r w:rsidR="00193CE5" w:rsidRPr="00193CE5">
        <w:t xml:space="preserve"> and responsibilities of the NHS constitution. </w:t>
      </w:r>
      <w:r w:rsidR="00FA4D8F">
        <w:t xml:space="preserve">This priority is not new; </w:t>
      </w:r>
      <w:r w:rsidR="004B6D27">
        <w:t>however,</w:t>
      </w:r>
      <w:r w:rsidR="00FA4D8F">
        <w:t xml:space="preserve"> </w:t>
      </w:r>
      <w:r w:rsidR="004B6D27">
        <w:t>a</w:t>
      </w:r>
      <w:r w:rsidR="00FA4D8F">
        <w:t xml:space="preserve"> lack of meaningful action has resulted in </w:t>
      </w:r>
      <w:r w:rsidR="00D30A42">
        <w:t>insubstantial progress.</w:t>
      </w:r>
      <w:r w:rsidR="00ED26B2">
        <w:t xml:space="preserve"> </w:t>
      </w:r>
    </w:p>
    <w:p w14:paraId="6682094D" w14:textId="200656E9" w:rsidR="00297D2F" w:rsidRDefault="00297D2F" w:rsidP="00297D2F">
      <w:pPr>
        <w:pStyle w:val="BodyText"/>
      </w:pPr>
      <w:r>
        <w:t xml:space="preserve">The </w:t>
      </w:r>
      <w:r w:rsidR="00983AA4">
        <w:t>programme</w:t>
      </w:r>
      <w:r>
        <w:t xml:space="preserve"> will include education</w:t>
      </w:r>
      <w:r w:rsidR="00F61181">
        <w:t>al</w:t>
      </w:r>
      <w:r>
        <w:t xml:space="preserve"> </w:t>
      </w:r>
      <w:r w:rsidR="00FA4D8F">
        <w:t xml:space="preserve">activities </w:t>
      </w:r>
      <w:r w:rsidR="00C63041">
        <w:t>for nurses and midwives</w:t>
      </w:r>
      <w:r>
        <w:t xml:space="preserve"> regarding:</w:t>
      </w:r>
    </w:p>
    <w:p w14:paraId="76BA2559" w14:textId="12CC1D81" w:rsidR="00297D2F" w:rsidRDefault="00297D2F" w:rsidP="00297D2F">
      <w:pPr>
        <w:pStyle w:val="BodyText"/>
        <w:numPr>
          <w:ilvl w:val="0"/>
          <w:numId w:val="42"/>
        </w:numPr>
        <w:contextualSpacing/>
      </w:pPr>
      <w:r>
        <w:t>Workforce</w:t>
      </w:r>
      <w:r w:rsidR="00846EEA">
        <w:t xml:space="preserve"> planning including recruitment</w:t>
      </w:r>
      <w:r>
        <w:t xml:space="preserve"> </w:t>
      </w:r>
      <w:r w:rsidR="00DA1A84">
        <w:t>and retention</w:t>
      </w:r>
    </w:p>
    <w:p w14:paraId="7D60D44C" w14:textId="22004C9E" w:rsidR="00297D2F" w:rsidRDefault="00297D2F" w:rsidP="00297D2F">
      <w:pPr>
        <w:pStyle w:val="BodyText"/>
        <w:numPr>
          <w:ilvl w:val="0"/>
          <w:numId w:val="42"/>
        </w:numPr>
        <w:contextualSpacing/>
      </w:pPr>
      <w:r>
        <w:t>Governance</w:t>
      </w:r>
      <w:r w:rsidR="00CC2406">
        <w:t xml:space="preserve"> </w:t>
      </w:r>
    </w:p>
    <w:p w14:paraId="00882125" w14:textId="059EC3F3" w:rsidR="00DA1A84" w:rsidRDefault="00DA1A84" w:rsidP="00297D2F">
      <w:pPr>
        <w:pStyle w:val="BodyText"/>
        <w:numPr>
          <w:ilvl w:val="0"/>
          <w:numId w:val="42"/>
        </w:numPr>
        <w:contextualSpacing/>
      </w:pPr>
      <w:r>
        <w:t>Reciprocal mentoring</w:t>
      </w:r>
    </w:p>
    <w:p w14:paraId="388291B4" w14:textId="77777777" w:rsidR="006216C5" w:rsidRDefault="00297D2F" w:rsidP="00297D2F">
      <w:pPr>
        <w:pStyle w:val="BodyText"/>
        <w:numPr>
          <w:ilvl w:val="0"/>
          <w:numId w:val="42"/>
        </w:numPr>
        <w:contextualSpacing/>
      </w:pPr>
      <w:r>
        <w:t>Board leadership</w:t>
      </w:r>
    </w:p>
    <w:p w14:paraId="2FDC98B6" w14:textId="77777777" w:rsidR="006565F8" w:rsidRDefault="006216C5" w:rsidP="006565F8">
      <w:pPr>
        <w:pStyle w:val="BodyText"/>
        <w:numPr>
          <w:ilvl w:val="0"/>
          <w:numId w:val="42"/>
        </w:numPr>
        <w:contextualSpacing/>
      </w:pPr>
      <w:r>
        <w:t>Report writing/project management/</w:t>
      </w:r>
      <w:r w:rsidR="00CE0C9A">
        <w:t>quality improvement</w:t>
      </w:r>
    </w:p>
    <w:p w14:paraId="1A4A725F" w14:textId="77777777" w:rsidR="00AD3D9E" w:rsidRDefault="00C16392" w:rsidP="00AD3D9E">
      <w:pPr>
        <w:pStyle w:val="BodyText"/>
        <w:numPr>
          <w:ilvl w:val="0"/>
          <w:numId w:val="42"/>
        </w:numPr>
        <w:contextualSpacing/>
      </w:pPr>
      <w:r>
        <w:t xml:space="preserve">Influencing and negotiating </w:t>
      </w:r>
    </w:p>
    <w:p w14:paraId="0672B752" w14:textId="0803CB69" w:rsidR="001839FD" w:rsidRDefault="00DA1A84" w:rsidP="00AD3D9E">
      <w:pPr>
        <w:pStyle w:val="BodyText"/>
        <w:numPr>
          <w:ilvl w:val="0"/>
          <w:numId w:val="42"/>
        </w:numPr>
        <w:contextualSpacing/>
      </w:pPr>
      <w:r>
        <w:t>Systems Integration</w:t>
      </w:r>
    </w:p>
    <w:p w14:paraId="149F2B40" w14:textId="46C8A9E4" w:rsidR="009014CC" w:rsidRDefault="009014CC" w:rsidP="00AD3D9E">
      <w:pPr>
        <w:pStyle w:val="BodyText"/>
        <w:numPr>
          <w:ilvl w:val="0"/>
          <w:numId w:val="42"/>
        </w:numPr>
        <w:contextualSpacing/>
      </w:pPr>
      <w:r>
        <w:t xml:space="preserve">Imposter syndrome </w:t>
      </w:r>
    </w:p>
    <w:p w14:paraId="1B2A65A0" w14:textId="6B16F0FA" w:rsidR="009014CC" w:rsidRDefault="009014CC" w:rsidP="00AD3D9E">
      <w:pPr>
        <w:pStyle w:val="BodyText"/>
        <w:numPr>
          <w:ilvl w:val="0"/>
          <w:numId w:val="42"/>
        </w:numPr>
        <w:contextualSpacing/>
      </w:pPr>
      <w:r>
        <w:t>Political awareness</w:t>
      </w:r>
    </w:p>
    <w:p w14:paraId="6D308AB0" w14:textId="7082DBE8" w:rsidR="00F5786A" w:rsidRDefault="00DA1A84" w:rsidP="00AD3D9E">
      <w:pPr>
        <w:pStyle w:val="BodyText"/>
        <w:numPr>
          <w:ilvl w:val="0"/>
          <w:numId w:val="42"/>
        </w:numPr>
        <w:contextualSpacing/>
      </w:pPr>
      <w:r>
        <w:t>Telling your story with confidence</w:t>
      </w:r>
    </w:p>
    <w:p w14:paraId="673B435F" w14:textId="7B1855BD" w:rsidR="00DA1A84" w:rsidRDefault="00DA1A84" w:rsidP="00AD3D9E">
      <w:pPr>
        <w:pStyle w:val="BodyText"/>
        <w:numPr>
          <w:ilvl w:val="0"/>
          <w:numId w:val="42"/>
        </w:numPr>
        <w:contextualSpacing/>
      </w:pPr>
      <w:r>
        <w:t>Dealing with micro-aggressions</w:t>
      </w:r>
    </w:p>
    <w:p w14:paraId="5C87503E" w14:textId="54E68DCD" w:rsidR="00297D2F" w:rsidRPr="00297D2F" w:rsidRDefault="00F5786A" w:rsidP="00AD3D9E">
      <w:pPr>
        <w:pStyle w:val="BodyText"/>
        <w:numPr>
          <w:ilvl w:val="0"/>
          <w:numId w:val="42"/>
        </w:numPr>
        <w:contextualSpacing/>
      </w:pPr>
      <w:r>
        <w:t>Career management</w:t>
      </w:r>
      <w:r w:rsidR="00297D2F">
        <w:br/>
      </w:r>
    </w:p>
    <w:p w14:paraId="4751A2A7" w14:textId="07F081E4" w:rsidR="00823569" w:rsidRDefault="00F61181" w:rsidP="002B704C">
      <w:pPr>
        <w:pStyle w:val="BodyText"/>
      </w:pPr>
      <w:r>
        <w:t xml:space="preserve">The </w:t>
      </w:r>
      <w:r w:rsidR="00BA2FFC">
        <w:t>programme</w:t>
      </w:r>
      <w:r>
        <w:t xml:space="preserve"> will combine the </w:t>
      </w:r>
      <w:hyperlink r:id="rId23" w:history="1">
        <w:r w:rsidRPr="00823569">
          <w:rPr>
            <w:rStyle w:val="Hyperlink"/>
          </w:rPr>
          <w:t>Mary Seacole programme</w:t>
        </w:r>
      </w:hyperlink>
      <w:r>
        <w:t xml:space="preserve"> from the NHS Leadership Academy with nursing and midwifery specific </w:t>
      </w:r>
      <w:r w:rsidR="00827F54">
        <w:t xml:space="preserve">activities </w:t>
      </w:r>
      <w:r>
        <w:t xml:space="preserve">including </w:t>
      </w:r>
      <w:r w:rsidRPr="00F61181">
        <w:t xml:space="preserve">coaching, mentoring, financial management, action learning sets, </w:t>
      </w:r>
      <w:r w:rsidR="00601BB7">
        <w:t xml:space="preserve">executive </w:t>
      </w:r>
      <w:r w:rsidRPr="00F61181">
        <w:t xml:space="preserve">sponsorship, a support network, </w:t>
      </w:r>
      <w:r w:rsidRPr="00F61181">
        <w:lastRenderedPageBreak/>
        <w:t>system management,</w:t>
      </w:r>
      <w:r w:rsidR="004B6E8E">
        <w:t xml:space="preserve"> a</w:t>
      </w:r>
      <w:r w:rsidRPr="00F61181">
        <w:t xml:space="preserve"> leadership stretch assignment</w:t>
      </w:r>
      <w:r w:rsidR="004B6E8E">
        <w:t xml:space="preserve"> (to be supported by parent organisation)</w:t>
      </w:r>
      <w:r w:rsidRPr="00F61181">
        <w:t xml:space="preserve">, self-reflection and </w:t>
      </w:r>
      <w:r w:rsidR="00753DCB">
        <w:t>career</w:t>
      </w:r>
      <w:r w:rsidRPr="00F61181">
        <w:t xml:space="preserve"> management such as interview skills and supporting statement preparation</w:t>
      </w:r>
      <w:r>
        <w:t xml:space="preserve">. </w:t>
      </w:r>
    </w:p>
    <w:p w14:paraId="7AACC103" w14:textId="27EED5A9" w:rsidR="00827F54" w:rsidRDefault="00F61181" w:rsidP="002B704C">
      <w:pPr>
        <w:pStyle w:val="BodyText"/>
      </w:pPr>
      <w:bookmarkStart w:id="3" w:name="_Hlk59106992"/>
      <w:r w:rsidRPr="00F61181">
        <w:t xml:space="preserve">The support will be aligned with tangible, demonstrable </w:t>
      </w:r>
      <w:proofErr w:type="gramStart"/>
      <w:r w:rsidRPr="00F61181">
        <w:t>outcomes</w:t>
      </w:r>
      <w:proofErr w:type="gramEnd"/>
      <w:r w:rsidRPr="00F61181">
        <w:t xml:space="preserve"> and career progression opportunities.</w:t>
      </w:r>
      <w:r>
        <w:t xml:space="preserve"> This will empower </w:t>
      </w:r>
      <w:r w:rsidR="005771F2">
        <w:t>ethnic minority</w:t>
      </w:r>
      <w:r>
        <w:t xml:space="preserve"> nurses and midwives </w:t>
      </w:r>
      <w:r w:rsidR="004E5F0B">
        <w:t>to fulfil</w:t>
      </w:r>
      <w:r>
        <w:t xml:space="preserve"> formal leadership role</w:t>
      </w:r>
      <w:r w:rsidR="00A07D66">
        <w:t>s</w:t>
      </w:r>
      <w:r>
        <w:t xml:space="preserve"> </w:t>
      </w:r>
      <w:r w:rsidR="00823569">
        <w:t>and</w:t>
      </w:r>
      <w:r>
        <w:t xml:space="preserve"> turn their success into consistent team success and</w:t>
      </w:r>
      <w:r w:rsidR="00B85FBE">
        <w:t xml:space="preserve"> to</w:t>
      </w:r>
      <w:r>
        <w:t xml:space="preserve"> champion compassionate care</w:t>
      </w:r>
      <w:r w:rsidR="00BE38C3">
        <w:t xml:space="preserve"> for all </w:t>
      </w:r>
      <w:r w:rsidR="00F03EAA">
        <w:t>people who draw on our care and support</w:t>
      </w:r>
      <w:r>
        <w:t>.</w:t>
      </w:r>
    </w:p>
    <w:p w14:paraId="05660525" w14:textId="52C4709B" w:rsidR="003548B7" w:rsidRDefault="003548B7" w:rsidP="002B704C">
      <w:pPr>
        <w:pStyle w:val="BodyText"/>
      </w:pPr>
      <w:r>
        <w:t xml:space="preserve">DAL </w:t>
      </w:r>
      <w:r w:rsidR="00A47AF4">
        <w:t xml:space="preserve">is currently a pilot </w:t>
      </w:r>
      <w:r w:rsidR="002A74D5">
        <w:t>programme,</w:t>
      </w:r>
      <w:r w:rsidR="00E74823">
        <w:t xml:space="preserve"> and this is cohort 2. A formal evaluation is </w:t>
      </w:r>
      <w:r w:rsidR="0032623D">
        <w:t xml:space="preserve">being undertaken </w:t>
      </w:r>
      <w:r w:rsidR="008D4CCD">
        <w:t>of cohorts 1 and 2 to measure success</w:t>
      </w:r>
      <w:r w:rsidR="00FD1A61">
        <w:t>,</w:t>
      </w:r>
      <w:r w:rsidR="008D4CCD">
        <w:t xml:space="preserve"> with the ambition for the programme to become a </w:t>
      </w:r>
      <w:r w:rsidR="00FD1A61">
        <w:t xml:space="preserve">future </w:t>
      </w:r>
      <w:r w:rsidR="008D4CCD">
        <w:t xml:space="preserve">substantive </w:t>
      </w:r>
      <w:r w:rsidR="00FD1A61">
        <w:t xml:space="preserve">learning and </w:t>
      </w:r>
      <w:r w:rsidR="008D4CCD">
        <w:t>development offer.</w:t>
      </w:r>
    </w:p>
    <w:bookmarkEnd w:id="3"/>
    <w:p w14:paraId="7EC0E5B3" w14:textId="5377822C" w:rsidR="00187FB5" w:rsidRPr="004A1B86" w:rsidRDefault="004B6E8E" w:rsidP="004A1B86">
      <w:pPr>
        <w:pStyle w:val="BodyText"/>
        <w:rPr>
          <w:b/>
          <w:bCs/>
        </w:rPr>
      </w:pPr>
      <w:r w:rsidRPr="00C63041">
        <w:rPr>
          <w:b/>
          <w:bCs/>
        </w:rPr>
        <w:t>Individual benefits:</w:t>
      </w:r>
    </w:p>
    <w:p w14:paraId="5EDD029F" w14:textId="77777777" w:rsidR="00117B87" w:rsidRDefault="00117B87" w:rsidP="00117B87">
      <w:pPr>
        <w:pStyle w:val="BodyText"/>
        <w:numPr>
          <w:ilvl w:val="0"/>
          <w:numId w:val="45"/>
        </w:numPr>
        <w:contextualSpacing/>
      </w:pPr>
      <w:r>
        <w:t>Discover the right leadership style for you, rather than comparing to others</w:t>
      </w:r>
    </w:p>
    <w:p w14:paraId="5FBA6401" w14:textId="5EE9AE16" w:rsidR="00117B87" w:rsidRDefault="00117B87" w:rsidP="00117B87">
      <w:pPr>
        <w:pStyle w:val="BodyText"/>
        <w:numPr>
          <w:ilvl w:val="0"/>
          <w:numId w:val="45"/>
        </w:numPr>
        <w:contextualSpacing/>
      </w:pPr>
      <w:r>
        <w:t xml:space="preserve">Increased self- awareness of and awareness of your abilities, enabling you to </w:t>
      </w:r>
      <w:proofErr w:type="gramStart"/>
      <w:r>
        <w:t>more clearly identify</w:t>
      </w:r>
      <w:proofErr w:type="gramEnd"/>
      <w:r>
        <w:t>; which styles fit your strengths, your emotional intelligence and how best to use it; and how your behaviours might impact on others</w:t>
      </w:r>
    </w:p>
    <w:p w14:paraId="45C864E6" w14:textId="5B32A0E6" w:rsidR="006A259E" w:rsidRDefault="006A259E" w:rsidP="00117B87">
      <w:pPr>
        <w:pStyle w:val="BodyText"/>
        <w:numPr>
          <w:ilvl w:val="0"/>
          <w:numId w:val="45"/>
        </w:numPr>
        <w:contextualSpacing/>
      </w:pPr>
      <w:r>
        <w:t>Diverse leadership able</w:t>
      </w:r>
      <w:r w:rsidR="00D625CB">
        <w:t xml:space="preserve"> to</w:t>
      </w:r>
      <w:r>
        <w:t xml:space="preserve"> </w:t>
      </w:r>
      <w:r w:rsidR="00D625CB" w:rsidRPr="00D625CB">
        <w:t xml:space="preserve">make decisions effectively for the benefit and needs of the diverse community </w:t>
      </w:r>
      <w:r w:rsidR="00D625CB">
        <w:t>served</w:t>
      </w:r>
    </w:p>
    <w:p w14:paraId="0C9B56D4" w14:textId="77777777" w:rsidR="00117B87" w:rsidRDefault="00117B87" w:rsidP="00117B87">
      <w:pPr>
        <w:pStyle w:val="BodyText"/>
        <w:numPr>
          <w:ilvl w:val="0"/>
          <w:numId w:val="45"/>
        </w:numPr>
        <w:contextualSpacing/>
      </w:pPr>
      <w:r>
        <w:t xml:space="preserve">The authority, </w:t>
      </w:r>
      <w:proofErr w:type="gramStart"/>
      <w:r>
        <w:t>capacity</w:t>
      </w:r>
      <w:proofErr w:type="gramEnd"/>
      <w:r>
        <w:t xml:space="preserve"> and motivation to implement change</w:t>
      </w:r>
    </w:p>
    <w:p w14:paraId="3E5EBC09" w14:textId="77777777" w:rsidR="00117B87" w:rsidRDefault="00117B87" w:rsidP="00117B87">
      <w:pPr>
        <w:pStyle w:val="BodyText"/>
        <w:numPr>
          <w:ilvl w:val="0"/>
          <w:numId w:val="45"/>
        </w:numPr>
        <w:contextualSpacing/>
      </w:pPr>
      <w:r>
        <w:t>The tools to transform emotion into an asset</w:t>
      </w:r>
    </w:p>
    <w:p w14:paraId="536087E0" w14:textId="77777777" w:rsidR="00117B87" w:rsidRDefault="00117B87" w:rsidP="00117B87">
      <w:pPr>
        <w:pStyle w:val="BodyText"/>
        <w:numPr>
          <w:ilvl w:val="0"/>
          <w:numId w:val="45"/>
        </w:numPr>
        <w:contextualSpacing/>
      </w:pPr>
      <w:r>
        <w:t>Greater self-awareness and emotional intelligence will enable you to work with others more effectively</w:t>
      </w:r>
    </w:p>
    <w:p w14:paraId="394977B7" w14:textId="27F97DC9" w:rsidR="00117B87" w:rsidRDefault="00F81493" w:rsidP="00117B87">
      <w:pPr>
        <w:pStyle w:val="BodyText"/>
        <w:numPr>
          <w:ilvl w:val="0"/>
          <w:numId w:val="45"/>
        </w:numPr>
        <w:contextualSpacing/>
      </w:pPr>
      <w:bookmarkStart w:id="4" w:name="_Hlk59449986"/>
      <w:r>
        <w:t>Professional</w:t>
      </w:r>
      <w:r w:rsidR="00117B87">
        <w:t xml:space="preserve"> leadership skills and tools to excel at system level</w:t>
      </w:r>
    </w:p>
    <w:p w14:paraId="52826B11" w14:textId="77777777" w:rsidR="00117B87" w:rsidRDefault="00117B87" w:rsidP="00117B87">
      <w:pPr>
        <w:pStyle w:val="BodyText"/>
        <w:numPr>
          <w:ilvl w:val="0"/>
          <w:numId w:val="45"/>
        </w:numPr>
        <w:contextualSpacing/>
      </w:pPr>
      <w:bookmarkStart w:id="5" w:name="_Hlk59450036"/>
      <w:r w:rsidRPr="009F411A">
        <w:t>Networking development – sustaining supporting relationships</w:t>
      </w:r>
    </w:p>
    <w:p w14:paraId="70523EDE" w14:textId="77777777" w:rsidR="00117B87" w:rsidRDefault="00117B87" w:rsidP="00117B87">
      <w:pPr>
        <w:pStyle w:val="BodyText"/>
        <w:numPr>
          <w:ilvl w:val="0"/>
          <w:numId w:val="45"/>
        </w:numPr>
        <w:contextualSpacing/>
      </w:pPr>
      <w:r>
        <w:t>Career development guidance</w:t>
      </w:r>
    </w:p>
    <w:p w14:paraId="1E42C6BB" w14:textId="6EF2620E" w:rsidR="00117B87" w:rsidRDefault="00117B87" w:rsidP="00117B87">
      <w:pPr>
        <w:pStyle w:val="BodyText"/>
        <w:numPr>
          <w:ilvl w:val="0"/>
          <w:numId w:val="45"/>
        </w:numPr>
        <w:contextualSpacing/>
      </w:pPr>
      <w:r>
        <w:t>Increased u</w:t>
      </w:r>
      <w:r w:rsidRPr="009F411A">
        <w:t>nderstand</w:t>
      </w:r>
      <w:r>
        <w:t>ing of</w:t>
      </w:r>
      <w:r w:rsidRPr="009F411A">
        <w:t xml:space="preserve"> </w:t>
      </w:r>
      <w:r>
        <w:t>your</w:t>
      </w:r>
      <w:r w:rsidRPr="009F411A">
        <w:t xml:space="preserve"> role and impact within the </w:t>
      </w:r>
      <w:r w:rsidR="00231FCF">
        <w:t>health and care system</w:t>
      </w:r>
    </w:p>
    <w:p w14:paraId="02CEC5FC" w14:textId="23FACC37" w:rsidR="00117B87" w:rsidRDefault="00117B87" w:rsidP="00117B87">
      <w:pPr>
        <w:pStyle w:val="BodyText"/>
        <w:numPr>
          <w:ilvl w:val="0"/>
          <w:numId w:val="45"/>
        </w:numPr>
        <w:contextualSpacing/>
      </w:pPr>
      <w:r w:rsidRPr="009F411A">
        <w:t>Work in partnership with sponsors to unlock career next steps</w:t>
      </w:r>
    </w:p>
    <w:p w14:paraId="518E040D" w14:textId="66D97178" w:rsidR="00117B87" w:rsidRDefault="00117B87" w:rsidP="00117B87">
      <w:pPr>
        <w:pStyle w:val="BodyText"/>
        <w:numPr>
          <w:ilvl w:val="0"/>
          <w:numId w:val="45"/>
        </w:numPr>
        <w:contextualSpacing/>
      </w:pPr>
      <w:r w:rsidRPr="009F411A">
        <w:t>Developing practice</w:t>
      </w:r>
      <w:r>
        <w:t>-</w:t>
      </w:r>
      <w:r w:rsidRPr="009F411A">
        <w:t xml:space="preserve">based learning via </w:t>
      </w:r>
      <w:r>
        <w:t>a leadership stretch</w:t>
      </w:r>
      <w:r w:rsidRPr="009F411A">
        <w:t xml:space="preserve"> assignment</w:t>
      </w:r>
      <w:r>
        <w:t xml:space="preserve"> within the parent STP/ICS</w:t>
      </w:r>
      <w:r w:rsidR="00E04AED">
        <w:t>/LMNS</w:t>
      </w:r>
      <w:r>
        <w:t xml:space="preserve"> that your organisation is a part of. This</w:t>
      </w:r>
      <w:r w:rsidRPr="004A1B86">
        <w:t xml:space="preserve"> leadership assignment</w:t>
      </w:r>
      <w:r>
        <w:t xml:space="preserve"> will need to be agreed between the attendee and sponsor and</w:t>
      </w:r>
      <w:r w:rsidRPr="004A1B86">
        <w:t xml:space="preserve"> can be outside the attendee’s direct team and area of work i.e. within the system, to support enhanced learning and networking opportunities.</w:t>
      </w:r>
    </w:p>
    <w:p w14:paraId="503E46B5" w14:textId="77777777" w:rsidR="00117B87" w:rsidRDefault="00117B87" w:rsidP="00117B87">
      <w:pPr>
        <w:pStyle w:val="BodyText"/>
        <w:numPr>
          <w:ilvl w:val="0"/>
          <w:numId w:val="45"/>
        </w:numPr>
        <w:contextualSpacing/>
      </w:pPr>
      <w:r w:rsidRPr="009F411A">
        <w:t>Potential career progression</w:t>
      </w:r>
    </w:p>
    <w:p w14:paraId="002B7263" w14:textId="674D2AB9" w:rsidR="00117B87" w:rsidRDefault="00117B87" w:rsidP="00117B87">
      <w:pPr>
        <w:pStyle w:val="BodyText"/>
        <w:numPr>
          <w:ilvl w:val="0"/>
          <w:numId w:val="45"/>
        </w:numPr>
        <w:contextualSpacing/>
      </w:pPr>
      <w:r w:rsidRPr="009F411A">
        <w:t xml:space="preserve">Support the </w:t>
      </w:r>
      <w:r w:rsidR="002A5AC6">
        <w:t>health and care system</w:t>
      </w:r>
      <w:r w:rsidRPr="009F411A">
        <w:t xml:space="preserve"> of the future through Inclusive leadership</w:t>
      </w:r>
    </w:p>
    <w:bookmarkEnd w:id="4"/>
    <w:bookmarkEnd w:id="5"/>
    <w:p w14:paraId="0F112BC6" w14:textId="77777777" w:rsidR="004B6E8E" w:rsidRDefault="004B6E8E" w:rsidP="004B6E8E">
      <w:pPr>
        <w:pStyle w:val="BodyText"/>
        <w:contextualSpacing/>
      </w:pPr>
    </w:p>
    <w:p w14:paraId="222E7F54" w14:textId="2F92AD8C" w:rsidR="007C0478" w:rsidRDefault="002B704C" w:rsidP="002B704C">
      <w:pPr>
        <w:pStyle w:val="BodyText"/>
        <w:contextualSpacing/>
      </w:pPr>
      <w:r>
        <w:t xml:space="preserve">To be considered for this </w:t>
      </w:r>
      <w:r w:rsidR="00BA2FFC">
        <w:t>programme</w:t>
      </w:r>
      <w:r>
        <w:t xml:space="preserve"> you are required to read and complete this application form.</w:t>
      </w:r>
      <w:r w:rsidR="00627D9E">
        <w:t xml:space="preserve"> The application will be </w:t>
      </w:r>
      <w:r w:rsidR="00BF4170">
        <w:t xml:space="preserve">reviewed by a shortlisting panel made up of system </w:t>
      </w:r>
      <w:r w:rsidR="00BF4170">
        <w:lastRenderedPageBreak/>
        <w:t xml:space="preserve">representatives who will review </w:t>
      </w:r>
      <w:r w:rsidR="00B72D52">
        <w:t>your details and the information you provide will be used to gain an understanding about your experiences and your vision as a leader.</w:t>
      </w:r>
      <w:r>
        <w:t xml:space="preserve"> </w:t>
      </w:r>
    </w:p>
    <w:p w14:paraId="013CB907" w14:textId="77777777" w:rsidR="00890A07" w:rsidRDefault="00890A07" w:rsidP="002B704C">
      <w:pPr>
        <w:pStyle w:val="BodyText"/>
        <w:contextualSpacing/>
      </w:pPr>
    </w:p>
    <w:p w14:paraId="27892207" w14:textId="0D9EBB73" w:rsidR="00870718" w:rsidRDefault="002B704C" w:rsidP="002B704C">
      <w:pPr>
        <w:pStyle w:val="BodyText"/>
      </w:pPr>
      <w:r>
        <w:t xml:space="preserve">It is important that you complete the following application to be considered for a place on this </w:t>
      </w:r>
      <w:r w:rsidR="00983AA4">
        <w:t>programme</w:t>
      </w:r>
      <w:r>
        <w:t>.</w:t>
      </w:r>
      <w:r w:rsidR="002A5A7D">
        <w:t xml:space="preserve"> </w:t>
      </w:r>
    </w:p>
    <w:p w14:paraId="0A5A0A76" w14:textId="37AB08C0" w:rsidR="00875CD4" w:rsidRDefault="002A5A7D" w:rsidP="002B704C">
      <w:pPr>
        <w:pStyle w:val="BodyText"/>
      </w:pPr>
      <w:proofErr w:type="gramStart"/>
      <w:r>
        <w:t>In order to</w:t>
      </w:r>
      <w:proofErr w:type="gramEnd"/>
      <w:r>
        <w:t xml:space="preserve"> complete an </w:t>
      </w:r>
      <w:r w:rsidR="002E3E29">
        <w:t xml:space="preserve">application, you will also need to provide a written statement of support from </w:t>
      </w:r>
      <w:r w:rsidR="002202EF">
        <w:t xml:space="preserve">your </w:t>
      </w:r>
      <w:r w:rsidR="002E3E29">
        <w:t xml:space="preserve">named sponsor. </w:t>
      </w:r>
      <w:r w:rsidR="002E3E29" w:rsidRPr="002E3E29">
        <w:t xml:space="preserve">Sponsors are expected to be a senior leader in </w:t>
      </w:r>
      <w:r w:rsidR="002E3E29">
        <w:t>your</w:t>
      </w:r>
      <w:r w:rsidR="002E3E29" w:rsidRPr="002E3E29">
        <w:t xml:space="preserve"> </w:t>
      </w:r>
      <w:r w:rsidR="00DA1A84">
        <w:t>system</w:t>
      </w:r>
      <w:r w:rsidR="002E3E29" w:rsidRPr="002E3E29">
        <w:t xml:space="preserve"> </w:t>
      </w:r>
      <w:r w:rsidR="00072AFA">
        <w:t>(</w:t>
      </w:r>
      <w:r w:rsidR="002E3E29" w:rsidRPr="002E3E29">
        <w:t>operating at executive level who ha</w:t>
      </w:r>
      <w:r w:rsidR="00676569">
        <w:t>ve</w:t>
      </w:r>
      <w:r w:rsidR="002E3E29" w:rsidRPr="002E3E29">
        <w:t xml:space="preserve"> link</w:t>
      </w:r>
      <w:r w:rsidR="00CB4A53">
        <w:t>s</w:t>
      </w:r>
      <w:r w:rsidR="002E3E29" w:rsidRPr="002E3E29">
        <w:t xml:space="preserve"> to nursing and midwifery</w:t>
      </w:r>
      <w:r w:rsidR="00072AFA">
        <w:t xml:space="preserve">) </w:t>
      </w:r>
      <w:r w:rsidR="006A3975">
        <w:t>and must</w:t>
      </w:r>
      <w:r w:rsidR="00072AFA">
        <w:t xml:space="preserve"> be part of a constituent organisation within the ICS/LMNS or employed by the ICS/LMNS.</w:t>
      </w:r>
      <w:r w:rsidR="001E515A">
        <w:t xml:space="preserve"> </w:t>
      </w:r>
      <w:r w:rsidR="001E515A" w:rsidRPr="00525F90">
        <w:t>Your organisation should support you to identity a suitable sponsor</w:t>
      </w:r>
      <w:r w:rsidR="002202EF" w:rsidRPr="00525F90">
        <w:t xml:space="preserve"> as part of the applicant process</w:t>
      </w:r>
      <w:r w:rsidR="001E515A" w:rsidRPr="00525F90">
        <w:t>.</w:t>
      </w:r>
      <w:r w:rsidR="002E3E29">
        <w:t xml:space="preserve"> </w:t>
      </w:r>
      <w:r w:rsidR="002B704C">
        <w:t xml:space="preserve">Please ensure that you send your sponsor </w:t>
      </w:r>
      <w:r w:rsidR="00306A78">
        <w:t xml:space="preserve">and line manager the relevant information </w:t>
      </w:r>
      <w:r w:rsidR="00FB6A04">
        <w:t>packs,</w:t>
      </w:r>
      <w:r w:rsidR="002B704C">
        <w:t xml:space="preserve"> so they are clear about the level of support required.</w:t>
      </w:r>
    </w:p>
    <w:p w14:paraId="1BD1E4A8" w14:textId="77777777" w:rsidR="00875CD4" w:rsidRPr="00875CD4" w:rsidRDefault="00875CD4" w:rsidP="00875CD4">
      <w:pPr>
        <w:pStyle w:val="IntroText"/>
        <w:rPr>
          <w:color w:val="005EB8" w:themeColor="text1"/>
          <w:sz w:val="36"/>
          <w:szCs w:val="36"/>
        </w:rPr>
      </w:pPr>
      <w:r w:rsidRPr="00875CD4">
        <w:rPr>
          <w:color w:val="005EB8" w:themeColor="text1"/>
          <w:sz w:val="36"/>
          <w:szCs w:val="36"/>
        </w:rPr>
        <w:t>Programme Plan</w:t>
      </w:r>
    </w:p>
    <w:p w14:paraId="5E3DD3C0" w14:textId="77777777" w:rsidR="00875CD4" w:rsidRDefault="00875CD4" w:rsidP="00875CD4">
      <w:pPr>
        <w:pStyle w:val="IntroText"/>
        <w:rPr>
          <w:color w:val="005EB8" w:themeColor="text1"/>
          <w:szCs w:val="28"/>
        </w:rPr>
      </w:pPr>
    </w:p>
    <w:tbl>
      <w:tblPr>
        <w:tblStyle w:val="TableGrid2"/>
        <w:tblW w:w="10368" w:type="dxa"/>
        <w:tblInd w:w="-5" w:type="dxa"/>
        <w:tblLook w:val="04A0" w:firstRow="1" w:lastRow="0" w:firstColumn="1" w:lastColumn="0" w:noHBand="0" w:noVBand="1"/>
      </w:tblPr>
      <w:tblGrid>
        <w:gridCol w:w="1024"/>
        <w:gridCol w:w="814"/>
        <w:gridCol w:w="989"/>
        <w:gridCol w:w="973"/>
        <w:gridCol w:w="813"/>
        <w:gridCol w:w="871"/>
        <w:gridCol w:w="813"/>
        <w:gridCol w:w="901"/>
        <w:gridCol w:w="813"/>
        <w:gridCol w:w="859"/>
        <w:gridCol w:w="813"/>
        <w:gridCol w:w="1015"/>
      </w:tblGrid>
      <w:tr w:rsidR="00DA1A84" w:rsidRPr="00AF159A" w14:paraId="0D4BD4A6" w14:textId="77777777" w:rsidTr="00DA03D5">
        <w:trPr>
          <w:trHeight w:val="920"/>
        </w:trPr>
        <w:tc>
          <w:tcPr>
            <w:tcW w:w="959" w:type="dxa"/>
          </w:tcPr>
          <w:p w14:paraId="629C20C8" w14:textId="77777777" w:rsidR="00DA1A84" w:rsidRPr="00AF159A" w:rsidRDefault="00DA1A84" w:rsidP="00DA03D5">
            <w:pPr>
              <w:rPr>
                <w:rFonts w:ascii="Calibri" w:eastAsia="Times New Roman" w:hAnsi="Calibri" w:cs="Times New Roman"/>
                <w:color w:val="auto"/>
                <w:sz w:val="18"/>
                <w:szCs w:val="18"/>
              </w:rPr>
            </w:pPr>
            <w:r>
              <w:rPr>
                <w:rFonts w:ascii="Calibri" w:eastAsia="Times New Roman" w:hAnsi="Calibri" w:cs="Times New Roman"/>
                <w:color w:val="auto"/>
                <w:sz w:val="18"/>
                <w:szCs w:val="18"/>
              </w:rPr>
              <w:t>September 2022</w:t>
            </w:r>
          </w:p>
          <w:p w14:paraId="1AA2951D" w14:textId="77777777" w:rsidR="00DA1A84" w:rsidRPr="00AF159A" w:rsidRDefault="00DA1A84" w:rsidP="00DA03D5">
            <w:pPr>
              <w:rPr>
                <w:rFonts w:ascii="Calibri" w:eastAsia="Times New Roman" w:hAnsi="Calibri" w:cs="Times New Roman"/>
                <w:color w:val="auto"/>
                <w:sz w:val="18"/>
                <w:szCs w:val="18"/>
              </w:rPr>
            </w:pPr>
          </w:p>
        </w:tc>
        <w:tc>
          <w:tcPr>
            <w:tcW w:w="715" w:type="dxa"/>
          </w:tcPr>
          <w:p w14:paraId="6A3F480F" w14:textId="77777777" w:rsidR="00DA1A84" w:rsidRPr="00274A17" w:rsidRDefault="00DA1A84" w:rsidP="00DA03D5">
            <w:pPr>
              <w:rPr>
                <w:rFonts w:ascii="Calibri" w:eastAsia="Times New Roman" w:hAnsi="Calibri" w:cs="Times New Roman"/>
                <w:color w:val="auto"/>
                <w:sz w:val="18"/>
                <w:szCs w:val="18"/>
              </w:rPr>
            </w:pPr>
            <w:r>
              <w:rPr>
                <w:rFonts w:ascii="Calibri" w:eastAsia="Times New Roman" w:hAnsi="Calibri" w:cs="Times New Roman"/>
                <w:color w:val="auto"/>
                <w:sz w:val="18"/>
                <w:szCs w:val="18"/>
              </w:rPr>
              <w:t>October</w:t>
            </w:r>
            <w:r>
              <w:rPr>
                <w:rFonts w:ascii="Calibri" w:eastAsia="Times New Roman" w:hAnsi="Calibri" w:cs="Times New Roman"/>
                <w:color w:val="auto"/>
                <w:sz w:val="18"/>
                <w:szCs w:val="18"/>
              </w:rPr>
              <w:br/>
              <w:t>2022</w:t>
            </w:r>
          </w:p>
        </w:tc>
        <w:tc>
          <w:tcPr>
            <w:tcW w:w="813" w:type="dxa"/>
          </w:tcPr>
          <w:p w14:paraId="18BC4F14" w14:textId="77777777" w:rsidR="00DA1A84" w:rsidRDefault="00DA1A84" w:rsidP="00DA03D5">
            <w:pPr>
              <w:rPr>
                <w:rFonts w:ascii="Calibri" w:eastAsia="Times New Roman" w:hAnsi="Calibri" w:cs="Times New Roman"/>
                <w:color w:val="auto"/>
                <w:sz w:val="18"/>
                <w:szCs w:val="18"/>
              </w:rPr>
            </w:pPr>
            <w:r>
              <w:rPr>
                <w:rFonts w:ascii="Calibri" w:eastAsia="Times New Roman" w:hAnsi="Calibri" w:cs="Times New Roman"/>
                <w:color w:val="auto"/>
                <w:sz w:val="18"/>
                <w:szCs w:val="18"/>
              </w:rPr>
              <w:t>November</w:t>
            </w:r>
          </w:p>
          <w:p w14:paraId="0B326DC3" w14:textId="77777777" w:rsidR="00DA1A84" w:rsidRPr="00AF159A" w:rsidRDefault="00DA1A84" w:rsidP="00DA03D5">
            <w:pPr>
              <w:rPr>
                <w:rFonts w:ascii="Calibri" w:eastAsia="Times New Roman" w:hAnsi="Calibri" w:cs="Times New Roman"/>
                <w:color w:val="auto"/>
                <w:sz w:val="18"/>
                <w:szCs w:val="18"/>
              </w:rPr>
            </w:pPr>
            <w:r>
              <w:rPr>
                <w:rFonts w:ascii="Calibri" w:eastAsia="Times New Roman" w:hAnsi="Calibri" w:cs="Times New Roman"/>
                <w:color w:val="auto"/>
                <w:sz w:val="18"/>
                <w:szCs w:val="18"/>
              </w:rPr>
              <w:t>2022</w:t>
            </w:r>
          </w:p>
          <w:p w14:paraId="28A98DDC" w14:textId="77777777" w:rsidR="00DA1A84" w:rsidRPr="00AF159A" w:rsidRDefault="00DA1A84" w:rsidP="00DA03D5">
            <w:pPr>
              <w:rPr>
                <w:rFonts w:ascii="Calibri" w:eastAsia="Times New Roman" w:hAnsi="Calibri" w:cs="Times New Roman"/>
                <w:color w:val="auto"/>
                <w:sz w:val="18"/>
                <w:szCs w:val="18"/>
              </w:rPr>
            </w:pPr>
          </w:p>
        </w:tc>
        <w:tc>
          <w:tcPr>
            <w:tcW w:w="715" w:type="dxa"/>
          </w:tcPr>
          <w:p w14:paraId="0BB3F75C" w14:textId="77777777" w:rsidR="00DA1A84" w:rsidRPr="00AF159A" w:rsidRDefault="00DA1A84" w:rsidP="00DA03D5">
            <w:pPr>
              <w:rPr>
                <w:rFonts w:ascii="Calibri" w:eastAsia="Times New Roman" w:hAnsi="Calibri" w:cs="Times New Roman"/>
                <w:color w:val="auto"/>
                <w:sz w:val="18"/>
                <w:szCs w:val="18"/>
              </w:rPr>
            </w:pPr>
            <w:r>
              <w:rPr>
                <w:rFonts w:ascii="Calibri" w:eastAsia="Times New Roman" w:hAnsi="Calibri" w:cs="Times New Roman"/>
                <w:color w:val="auto"/>
                <w:sz w:val="18"/>
                <w:szCs w:val="18"/>
              </w:rPr>
              <w:t>December</w:t>
            </w:r>
            <w:r>
              <w:rPr>
                <w:rFonts w:ascii="Calibri" w:eastAsia="Times New Roman" w:hAnsi="Calibri" w:cs="Times New Roman"/>
                <w:color w:val="auto"/>
                <w:sz w:val="18"/>
                <w:szCs w:val="18"/>
              </w:rPr>
              <w:br/>
              <w:t>2022</w:t>
            </w:r>
          </w:p>
          <w:p w14:paraId="12252E03" w14:textId="77777777" w:rsidR="00DA1A84" w:rsidRPr="00AF159A" w:rsidRDefault="00DA1A84" w:rsidP="00DA03D5">
            <w:pPr>
              <w:rPr>
                <w:rFonts w:ascii="Cambria" w:hAnsi="Cambria" w:cs="Times New Roman"/>
                <w:color w:val="auto"/>
              </w:rPr>
            </w:pPr>
          </w:p>
        </w:tc>
        <w:tc>
          <w:tcPr>
            <w:tcW w:w="813" w:type="dxa"/>
          </w:tcPr>
          <w:p w14:paraId="3762D54C" w14:textId="77777777" w:rsidR="00DA1A84" w:rsidRDefault="00DA1A84" w:rsidP="00DA03D5">
            <w:pPr>
              <w:rPr>
                <w:rFonts w:ascii="Calibri" w:eastAsia="Times New Roman" w:hAnsi="Calibri" w:cs="Times New Roman"/>
                <w:color w:val="auto"/>
                <w:sz w:val="18"/>
                <w:szCs w:val="18"/>
              </w:rPr>
            </w:pPr>
            <w:r>
              <w:rPr>
                <w:rFonts w:ascii="Calibri" w:eastAsia="Times New Roman" w:hAnsi="Calibri" w:cs="Times New Roman"/>
                <w:color w:val="auto"/>
                <w:sz w:val="18"/>
                <w:szCs w:val="18"/>
              </w:rPr>
              <w:t xml:space="preserve">January </w:t>
            </w:r>
          </w:p>
          <w:p w14:paraId="659DA4E4" w14:textId="77777777" w:rsidR="00DA1A84" w:rsidRPr="00AF159A" w:rsidRDefault="00DA1A84" w:rsidP="00DA03D5">
            <w:pPr>
              <w:rPr>
                <w:rFonts w:ascii="Calibri" w:eastAsia="Times New Roman" w:hAnsi="Calibri" w:cs="Times New Roman"/>
                <w:color w:val="auto"/>
                <w:sz w:val="18"/>
                <w:szCs w:val="18"/>
              </w:rPr>
            </w:pPr>
            <w:r>
              <w:rPr>
                <w:rFonts w:ascii="Calibri" w:eastAsia="Times New Roman" w:hAnsi="Calibri" w:cs="Times New Roman"/>
                <w:color w:val="auto"/>
                <w:sz w:val="18"/>
                <w:szCs w:val="18"/>
              </w:rPr>
              <w:t>2023</w:t>
            </w:r>
          </w:p>
          <w:p w14:paraId="6BCBA853" w14:textId="77777777" w:rsidR="00DA1A84" w:rsidRPr="00AF159A" w:rsidRDefault="00DA1A84" w:rsidP="00DA03D5">
            <w:pPr>
              <w:rPr>
                <w:rFonts w:ascii="Cambria" w:hAnsi="Cambria" w:cs="Times New Roman"/>
                <w:color w:val="auto"/>
              </w:rPr>
            </w:pPr>
          </w:p>
        </w:tc>
        <w:tc>
          <w:tcPr>
            <w:tcW w:w="725" w:type="dxa"/>
          </w:tcPr>
          <w:p w14:paraId="7F056EC3" w14:textId="77777777" w:rsidR="00DA1A84" w:rsidRDefault="00DA1A84" w:rsidP="00DA03D5">
            <w:pPr>
              <w:rPr>
                <w:rFonts w:ascii="Calibri" w:eastAsia="Times New Roman" w:hAnsi="Calibri" w:cs="Times New Roman"/>
                <w:color w:val="auto"/>
                <w:sz w:val="18"/>
                <w:szCs w:val="18"/>
              </w:rPr>
            </w:pPr>
            <w:r>
              <w:rPr>
                <w:rFonts w:ascii="Calibri" w:eastAsia="Times New Roman" w:hAnsi="Calibri" w:cs="Times New Roman"/>
                <w:color w:val="auto"/>
                <w:sz w:val="18"/>
                <w:szCs w:val="18"/>
              </w:rPr>
              <w:t xml:space="preserve">February </w:t>
            </w:r>
          </w:p>
          <w:p w14:paraId="0E771D5D" w14:textId="77777777" w:rsidR="00DA1A84" w:rsidRPr="00AF159A" w:rsidRDefault="00DA1A84" w:rsidP="00DA03D5">
            <w:pPr>
              <w:rPr>
                <w:rFonts w:ascii="Calibri" w:eastAsia="Times New Roman" w:hAnsi="Calibri" w:cs="Times New Roman"/>
                <w:color w:val="auto"/>
                <w:sz w:val="18"/>
                <w:szCs w:val="18"/>
              </w:rPr>
            </w:pPr>
            <w:r>
              <w:rPr>
                <w:rFonts w:ascii="Calibri" w:eastAsia="Times New Roman" w:hAnsi="Calibri" w:cs="Times New Roman"/>
                <w:color w:val="auto"/>
                <w:sz w:val="18"/>
                <w:szCs w:val="18"/>
              </w:rPr>
              <w:t>2023</w:t>
            </w:r>
          </w:p>
          <w:p w14:paraId="0AAE2944" w14:textId="77777777" w:rsidR="00DA1A84" w:rsidRPr="00AF159A" w:rsidRDefault="00DA1A84" w:rsidP="00DA03D5">
            <w:pPr>
              <w:rPr>
                <w:rFonts w:ascii="Cambria" w:hAnsi="Cambria" w:cs="Times New Roman"/>
                <w:color w:val="auto"/>
              </w:rPr>
            </w:pPr>
          </w:p>
        </w:tc>
        <w:tc>
          <w:tcPr>
            <w:tcW w:w="1024" w:type="dxa"/>
          </w:tcPr>
          <w:p w14:paraId="5671DD2F" w14:textId="77777777" w:rsidR="00DA1A84" w:rsidRPr="00AF159A" w:rsidRDefault="00DA1A84" w:rsidP="00DA03D5">
            <w:pPr>
              <w:rPr>
                <w:rFonts w:ascii="Calibri" w:eastAsia="Times New Roman" w:hAnsi="Calibri" w:cs="Times New Roman"/>
                <w:color w:val="auto"/>
                <w:sz w:val="18"/>
                <w:szCs w:val="18"/>
              </w:rPr>
            </w:pPr>
            <w:r>
              <w:rPr>
                <w:rFonts w:ascii="Calibri" w:eastAsia="Times New Roman" w:hAnsi="Calibri" w:cs="Times New Roman"/>
                <w:color w:val="auto"/>
                <w:sz w:val="18"/>
                <w:szCs w:val="18"/>
              </w:rPr>
              <w:t>March</w:t>
            </w:r>
            <w:r>
              <w:rPr>
                <w:rFonts w:ascii="Calibri" w:eastAsia="Times New Roman" w:hAnsi="Calibri" w:cs="Times New Roman"/>
                <w:color w:val="auto"/>
                <w:sz w:val="18"/>
                <w:szCs w:val="18"/>
              </w:rPr>
              <w:br/>
              <w:t>2023</w:t>
            </w:r>
          </w:p>
          <w:p w14:paraId="693F38DA" w14:textId="77777777" w:rsidR="00DA1A84" w:rsidRPr="00AF159A" w:rsidRDefault="00DA1A84" w:rsidP="00DA03D5">
            <w:pPr>
              <w:rPr>
                <w:rFonts w:ascii="Cambria" w:hAnsi="Cambria" w:cs="Times New Roman"/>
                <w:color w:val="auto"/>
              </w:rPr>
            </w:pPr>
          </w:p>
        </w:tc>
        <w:tc>
          <w:tcPr>
            <w:tcW w:w="814" w:type="dxa"/>
          </w:tcPr>
          <w:p w14:paraId="3974E8CC" w14:textId="77777777" w:rsidR="00DA1A84" w:rsidRPr="00AF159A" w:rsidRDefault="00DA1A84" w:rsidP="00DA03D5">
            <w:pPr>
              <w:rPr>
                <w:rFonts w:ascii="Calibri" w:eastAsia="Times New Roman" w:hAnsi="Calibri" w:cs="Times New Roman"/>
                <w:color w:val="auto"/>
                <w:sz w:val="18"/>
                <w:szCs w:val="18"/>
              </w:rPr>
            </w:pPr>
            <w:r>
              <w:rPr>
                <w:rFonts w:ascii="Calibri" w:eastAsia="Times New Roman" w:hAnsi="Calibri" w:cs="Times New Roman"/>
                <w:color w:val="auto"/>
                <w:sz w:val="18"/>
                <w:szCs w:val="18"/>
              </w:rPr>
              <w:t>April</w:t>
            </w:r>
            <w:r>
              <w:rPr>
                <w:rFonts w:ascii="Calibri" w:eastAsia="Times New Roman" w:hAnsi="Calibri" w:cs="Times New Roman"/>
                <w:color w:val="auto"/>
                <w:sz w:val="18"/>
                <w:szCs w:val="18"/>
              </w:rPr>
              <w:br/>
              <w:t>2023</w:t>
            </w:r>
          </w:p>
          <w:p w14:paraId="5513BFA3" w14:textId="77777777" w:rsidR="00DA1A84" w:rsidRPr="00AF159A" w:rsidRDefault="00DA1A84" w:rsidP="00DA03D5">
            <w:pPr>
              <w:rPr>
                <w:rFonts w:ascii="Cambria" w:hAnsi="Cambria" w:cs="Times New Roman"/>
                <w:color w:val="auto"/>
              </w:rPr>
            </w:pPr>
          </w:p>
        </w:tc>
        <w:tc>
          <w:tcPr>
            <w:tcW w:w="989" w:type="dxa"/>
          </w:tcPr>
          <w:p w14:paraId="71ABAEC6" w14:textId="77777777" w:rsidR="00DA1A84" w:rsidRPr="00AF159A" w:rsidRDefault="00DA1A84" w:rsidP="00DA03D5">
            <w:pPr>
              <w:rPr>
                <w:rFonts w:ascii="Calibri" w:eastAsia="Times New Roman" w:hAnsi="Calibri" w:cs="Times New Roman"/>
                <w:color w:val="auto"/>
                <w:sz w:val="18"/>
                <w:szCs w:val="18"/>
              </w:rPr>
            </w:pPr>
            <w:r>
              <w:rPr>
                <w:rFonts w:ascii="Calibri" w:eastAsia="Times New Roman" w:hAnsi="Calibri" w:cs="Times New Roman"/>
                <w:color w:val="auto"/>
                <w:sz w:val="18"/>
                <w:szCs w:val="18"/>
              </w:rPr>
              <w:t xml:space="preserve">May </w:t>
            </w:r>
            <w:r>
              <w:rPr>
                <w:rFonts w:ascii="Calibri" w:eastAsia="Times New Roman" w:hAnsi="Calibri" w:cs="Times New Roman"/>
                <w:color w:val="auto"/>
                <w:sz w:val="18"/>
                <w:szCs w:val="18"/>
              </w:rPr>
              <w:br/>
              <w:t>2023</w:t>
            </w:r>
          </w:p>
          <w:p w14:paraId="625CC49C" w14:textId="77777777" w:rsidR="00DA1A84" w:rsidRPr="00AF159A" w:rsidRDefault="00DA1A84" w:rsidP="00DA03D5">
            <w:pPr>
              <w:rPr>
                <w:rFonts w:ascii="Cambria" w:hAnsi="Cambria" w:cs="Times New Roman"/>
                <w:color w:val="auto"/>
              </w:rPr>
            </w:pPr>
          </w:p>
        </w:tc>
        <w:tc>
          <w:tcPr>
            <w:tcW w:w="973" w:type="dxa"/>
          </w:tcPr>
          <w:p w14:paraId="1BEF770E" w14:textId="77777777" w:rsidR="00DA1A84" w:rsidRPr="00AF159A" w:rsidRDefault="00DA1A84" w:rsidP="00DA03D5">
            <w:pPr>
              <w:rPr>
                <w:rFonts w:ascii="Calibri" w:eastAsia="Times New Roman" w:hAnsi="Calibri" w:cs="Times New Roman"/>
                <w:color w:val="auto"/>
                <w:sz w:val="18"/>
                <w:szCs w:val="18"/>
              </w:rPr>
            </w:pPr>
            <w:r>
              <w:rPr>
                <w:rFonts w:ascii="Calibri" w:eastAsia="Times New Roman" w:hAnsi="Calibri" w:cs="Times New Roman"/>
                <w:color w:val="auto"/>
                <w:sz w:val="18"/>
                <w:szCs w:val="18"/>
              </w:rPr>
              <w:t xml:space="preserve">June </w:t>
            </w:r>
            <w:r>
              <w:rPr>
                <w:rFonts w:ascii="Calibri" w:eastAsia="Times New Roman" w:hAnsi="Calibri" w:cs="Times New Roman"/>
                <w:color w:val="auto"/>
                <w:sz w:val="18"/>
                <w:szCs w:val="18"/>
              </w:rPr>
              <w:br/>
              <w:t>2023</w:t>
            </w:r>
          </w:p>
          <w:p w14:paraId="4CB71A85" w14:textId="77777777" w:rsidR="00DA1A84" w:rsidRPr="00AF159A" w:rsidRDefault="00DA1A84" w:rsidP="00DA03D5">
            <w:pPr>
              <w:rPr>
                <w:rFonts w:ascii="Cambria" w:hAnsi="Cambria" w:cs="Times New Roman"/>
                <w:color w:val="auto"/>
              </w:rPr>
            </w:pPr>
          </w:p>
        </w:tc>
        <w:tc>
          <w:tcPr>
            <w:tcW w:w="813" w:type="dxa"/>
          </w:tcPr>
          <w:p w14:paraId="27813044" w14:textId="77777777" w:rsidR="00DA1A84" w:rsidRPr="00AF159A" w:rsidRDefault="00DA1A84" w:rsidP="00DA03D5">
            <w:pPr>
              <w:rPr>
                <w:rFonts w:ascii="Calibri" w:eastAsia="Times New Roman" w:hAnsi="Calibri" w:cs="Times New Roman"/>
                <w:color w:val="auto"/>
                <w:sz w:val="18"/>
                <w:szCs w:val="18"/>
              </w:rPr>
            </w:pPr>
            <w:r>
              <w:rPr>
                <w:rFonts w:ascii="Calibri" w:eastAsia="Times New Roman" w:hAnsi="Calibri" w:cs="Times New Roman"/>
                <w:color w:val="auto"/>
                <w:sz w:val="18"/>
                <w:szCs w:val="18"/>
              </w:rPr>
              <w:t>July</w:t>
            </w:r>
            <w:r>
              <w:rPr>
                <w:rFonts w:ascii="Calibri" w:eastAsia="Times New Roman" w:hAnsi="Calibri" w:cs="Times New Roman"/>
                <w:color w:val="auto"/>
                <w:sz w:val="18"/>
                <w:szCs w:val="18"/>
              </w:rPr>
              <w:br/>
              <w:t>2023</w:t>
            </w:r>
          </w:p>
          <w:p w14:paraId="22257347" w14:textId="77777777" w:rsidR="00DA1A84" w:rsidRPr="00AF159A" w:rsidRDefault="00DA1A84" w:rsidP="00DA03D5">
            <w:pPr>
              <w:rPr>
                <w:rFonts w:ascii="Cambria" w:hAnsi="Cambria" w:cs="Times New Roman"/>
                <w:color w:val="auto"/>
              </w:rPr>
            </w:pPr>
          </w:p>
        </w:tc>
        <w:tc>
          <w:tcPr>
            <w:tcW w:w="1015" w:type="dxa"/>
          </w:tcPr>
          <w:p w14:paraId="11C424B7" w14:textId="77777777" w:rsidR="00DA1A84" w:rsidRPr="00AF159A" w:rsidRDefault="00DA1A84" w:rsidP="00DA03D5">
            <w:pPr>
              <w:rPr>
                <w:rFonts w:ascii="Calibri" w:eastAsia="Times New Roman" w:hAnsi="Calibri" w:cs="Times New Roman"/>
                <w:color w:val="auto"/>
                <w:sz w:val="18"/>
                <w:szCs w:val="18"/>
              </w:rPr>
            </w:pPr>
            <w:r>
              <w:rPr>
                <w:rFonts w:ascii="Calibri" w:eastAsia="Times New Roman" w:hAnsi="Calibri" w:cs="Times New Roman"/>
                <w:color w:val="auto"/>
                <w:sz w:val="18"/>
                <w:szCs w:val="18"/>
              </w:rPr>
              <w:t>August</w:t>
            </w:r>
            <w:r>
              <w:rPr>
                <w:rFonts w:ascii="Calibri" w:eastAsia="Times New Roman" w:hAnsi="Calibri" w:cs="Times New Roman"/>
                <w:color w:val="auto"/>
                <w:sz w:val="18"/>
                <w:szCs w:val="18"/>
              </w:rPr>
              <w:br/>
              <w:t>2023</w:t>
            </w:r>
          </w:p>
          <w:p w14:paraId="2CC1439E" w14:textId="77777777" w:rsidR="00DA1A84" w:rsidRPr="00AF159A" w:rsidRDefault="00DA1A84" w:rsidP="00DA03D5">
            <w:pPr>
              <w:rPr>
                <w:rFonts w:ascii="Cambria" w:hAnsi="Cambria" w:cs="Times New Roman"/>
                <w:color w:val="auto"/>
              </w:rPr>
            </w:pPr>
          </w:p>
        </w:tc>
      </w:tr>
      <w:tr w:rsidR="00DA1A84" w:rsidRPr="00AF159A" w14:paraId="5D09819C" w14:textId="77777777" w:rsidTr="00DA03D5">
        <w:trPr>
          <w:trHeight w:val="459"/>
        </w:trPr>
        <w:tc>
          <w:tcPr>
            <w:tcW w:w="959" w:type="dxa"/>
            <w:shd w:val="clear" w:color="auto" w:fill="B4CEFF" w:themeFill="text2" w:themeFillTint="33"/>
          </w:tcPr>
          <w:p w14:paraId="3129AC63" w14:textId="77777777" w:rsidR="00DA1A84" w:rsidRPr="00AF159A" w:rsidRDefault="00DA1A84" w:rsidP="00DA03D5">
            <w:pPr>
              <w:rPr>
                <w:rFonts w:ascii="Calibri" w:eastAsia="Times New Roman" w:hAnsi="Calibri" w:cs="Times New Roman"/>
                <w:color w:val="auto"/>
                <w:sz w:val="18"/>
                <w:szCs w:val="18"/>
              </w:rPr>
            </w:pPr>
            <w:r w:rsidRPr="00AF159A">
              <w:rPr>
                <w:rFonts w:ascii="Calibri" w:eastAsia="Times New Roman" w:hAnsi="Calibri" w:cs="Times New Roman"/>
                <w:color w:val="auto"/>
                <w:sz w:val="18"/>
                <w:szCs w:val="18"/>
              </w:rPr>
              <w:t>On-boarding</w:t>
            </w:r>
          </w:p>
        </w:tc>
        <w:tc>
          <w:tcPr>
            <w:tcW w:w="715" w:type="dxa"/>
          </w:tcPr>
          <w:p w14:paraId="26C721C4" w14:textId="77777777" w:rsidR="00DA1A84" w:rsidRPr="00AF159A" w:rsidRDefault="00DA1A84" w:rsidP="00DA03D5">
            <w:pPr>
              <w:rPr>
                <w:rFonts w:ascii="Calibri" w:eastAsia="Times New Roman" w:hAnsi="Calibri" w:cs="Times New Roman"/>
                <w:color w:val="auto"/>
                <w:sz w:val="22"/>
                <w:szCs w:val="22"/>
              </w:rPr>
            </w:pPr>
          </w:p>
        </w:tc>
        <w:tc>
          <w:tcPr>
            <w:tcW w:w="813" w:type="dxa"/>
          </w:tcPr>
          <w:p w14:paraId="406720D6" w14:textId="77777777" w:rsidR="00DA1A84" w:rsidRPr="00AF159A" w:rsidRDefault="00DA1A84" w:rsidP="00DA03D5">
            <w:pPr>
              <w:rPr>
                <w:rFonts w:ascii="Calibri" w:eastAsia="Times New Roman" w:hAnsi="Calibri" w:cs="Times New Roman"/>
                <w:color w:val="auto"/>
                <w:sz w:val="22"/>
                <w:szCs w:val="22"/>
              </w:rPr>
            </w:pPr>
          </w:p>
        </w:tc>
        <w:tc>
          <w:tcPr>
            <w:tcW w:w="715" w:type="dxa"/>
          </w:tcPr>
          <w:p w14:paraId="4F639A44" w14:textId="77777777" w:rsidR="00DA1A84" w:rsidRPr="00AF159A" w:rsidRDefault="00DA1A84" w:rsidP="00DA03D5">
            <w:pPr>
              <w:rPr>
                <w:rFonts w:ascii="Calibri" w:eastAsia="Times New Roman" w:hAnsi="Calibri" w:cs="Times New Roman"/>
                <w:color w:val="auto"/>
                <w:sz w:val="22"/>
                <w:szCs w:val="22"/>
              </w:rPr>
            </w:pPr>
          </w:p>
        </w:tc>
        <w:tc>
          <w:tcPr>
            <w:tcW w:w="813" w:type="dxa"/>
          </w:tcPr>
          <w:p w14:paraId="3B220B74" w14:textId="77777777" w:rsidR="00DA1A84" w:rsidRPr="00AF159A" w:rsidRDefault="00DA1A84" w:rsidP="00DA03D5">
            <w:pPr>
              <w:rPr>
                <w:rFonts w:ascii="Calibri" w:eastAsia="Times New Roman" w:hAnsi="Calibri" w:cs="Times New Roman"/>
                <w:color w:val="auto"/>
                <w:sz w:val="22"/>
                <w:szCs w:val="22"/>
              </w:rPr>
            </w:pPr>
          </w:p>
        </w:tc>
        <w:tc>
          <w:tcPr>
            <w:tcW w:w="725" w:type="dxa"/>
          </w:tcPr>
          <w:p w14:paraId="241E386F" w14:textId="77777777" w:rsidR="00DA1A84" w:rsidRPr="00AF159A" w:rsidRDefault="00DA1A84" w:rsidP="00DA03D5">
            <w:pPr>
              <w:rPr>
                <w:rFonts w:ascii="Calibri" w:eastAsia="Times New Roman" w:hAnsi="Calibri" w:cs="Times New Roman"/>
                <w:color w:val="auto"/>
                <w:sz w:val="22"/>
                <w:szCs w:val="22"/>
              </w:rPr>
            </w:pPr>
          </w:p>
        </w:tc>
        <w:tc>
          <w:tcPr>
            <w:tcW w:w="1024" w:type="dxa"/>
          </w:tcPr>
          <w:p w14:paraId="3667C541" w14:textId="77777777" w:rsidR="00DA1A84" w:rsidRPr="00AF159A" w:rsidRDefault="00DA1A84" w:rsidP="00DA03D5">
            <w:pPr>
              <w:rPr>
                <w:rFonts w:ascii="Calibri" w:eastAsia="Times New Roman" w:hAnsi="Calibri" w:cs="Times New Roman"/>
                <w:color w:val="auto"/>
                <w:sz w:val="22"/>
                <w:szCs w:val="22"/>
              </w:rPr>
            </w:pPr>
          </w:p>
        </w:tc>
        <w:tc>
          <w:tcPr>
            <w:tcW w:w="814" w:type="dxa"/>
          </w:tcPr>
          <w:p w14:paraId="46071AAA" w14:textId="77777777" w:rsidR="00DA1A84" w:rsidRPr="00AF159A" w:rsidRDefault="00DA1A84" w:rsidP="00DA03D5">
            <w:pPr>
              <w:rPr>
                <w:rFonts w:ascii="Calibri" w:eastAsia="Times New Roman" w:hAnsi="Calibri" w:cs="Times New Roman"/>
                <w:color w:val="auto"/>
                <w:sz w:val="22"/>
                <w:szCs w:val="22"/>
              </w:rPr>
            </w:pPr>
          </w:p>
        </w:tc>
        <w:tc>
          <w:tcPr>
            <w:tcW w:w="989" w:type="dxa"/>
          </w:tcPr>
          <w:p w14:paraId="1996D39C" w14:textId="77777777" w:rsidR="00DA1A84" w:rsidRPr="00AF159A" w:rsidRDefault="00DA1A84" w:rsidP="00DA03D5">
            <w:pPr>
              <w:rPr>
                <w:rFonts w:ascii="Calibri" w:eastAsia="Times New Roman" w:hAnsi="Calibri" w:cs="Times New Roman"/>
                <w:color w:val="auto"/>
                <w:sz w:val="22"/>
                <w:szCs w:val="22"/>
              </w:rPr>
            </w:pPr>
          </w:p>
        </w:tc>
        <w:tc>
          <w:tcPr>
            <w:tcW w:w="973" w:type="dxa"/>
          </w:tcPr>
          <w:p w14:paraId="4A40D812" w14:textId="77777777" w:rsidR="00DA1A84" w:rsidRPr="00AF159A" w:rsidRDefault="00DA1A84" w:rsidP="00DA03D5">
            <w:pPr>
              <w:rPr>
                <w:rFonts w:ascii="Calibri" w:eastAsia="Times New Roman" w:hAnsi="Calibri" w:cs="Times New Roman"/>
                <w:color w:val="auto"/>
                <w:sz w:val="22"/>
                <w:szCs w:val="22"/>
              </w:rPr>
            </w:pPr>
          </w:p>
        </w:tc>
        <w:tc>
          <w:tcPr>
            <w:tcW w:w="813" w:type="dxa"/>
          </w:tcPr>
          <w:p w14:paraId="34AE008F" w14:textId="77777777" w:rsidR="00DA1A84" w:rsidRPr="00AF159A" w:rsidRDefault="00DA1A84" w:rsidP="00DA03D5">
            <w:pPr>
              <w:rPr>
                <w:rFonts w:ascii="Calibri" w:eastAsia="Times New Roman" w:hAnsi="Calibri" w:cs="Times New Roman"/>
                <w:color w:val="auto"/>
                <w:sz w:val="22"/>
                <w:szCs w:val="22"/>
              </w:rPr>
            </w:pPr>
          </w:p>
        </w:tc>
        <w:tc>
          <w:tcPr>
            <w:tcW w:w="1015" w:type="dxa"/>
          </w:tcPr>
          <w:p w14:paraId="12583582" w14:textId="77777777" w:rsidR="00DA1A84" w:rsidRPr="00AF159A" w:rsidRDefault="00DA1A84" w:rsidP="00DA03D5">
            <w:pPr>
              <w:rPr>
                <w:rFonts w:ascii="Calibri" w:eastAsia="Times New Roman" w:hAnsi="Calibri" w:cs="Times New Roman"/>
                <w:color w:val="auto"/>
                <w:sz w:val="22"/>
                <w:szCs w:val="22"/>
              </w:rPr>
            </w:pPr>
          </w:p>
        </w:tc>
      </w:tr>
      <w:tr w:rsidR="00DA1A84" w:rsidRPr="00AF159A" w14:paraId="47886E4F" w14:textId="77777777" w:rsidTr="00DA03D5">
        <w:trPr>
          <w:trHeight w:val="566"/>
        </w:trPr>
        <w:tc>
          <w:tcPr>
            <w:tcW w:w="959" w:type="dxa"/>
          </w:tcPr>
          <w:p w14:paraId="50BE1F27" w14:textId="77777777" w:rsidR="00DA1A84" w:rsidRPr="00AF159A" w:rsidRDefault="00DA1A84" w:rsidP="00DA03D5">
            <w:pPr>
              <w:rPr>
                <w:rFonts w:ascii="Calibri" w:eastAsia="Times New Roman" w:hAnsi="Calibri" w:cs="Times New Roman"/>
                <w:color w:val="auto"/>
                <w:sz w:val="22"/>
                <w:szCs w:val="22"/>
              </w:rPr>
            </w:pPr>
          </w:p>
        </w:tc>
        <w:tc>
          <w:tcPr>
            <w:tcW w:w="4805" w:type="dxa"/>
            <w:gridSpan w:val="6"/>
            <w:shd w:val="clear" w:color="auto" w:fill="B4CEFF" w:themeFill="text2" w:themeFillTint="33"/>
          </w:tcPr>
          <w:p w14:paraId="28BE0112" w14:textId="77777777" w:rsidR="00DA1A84" w:rsidRPr="00AF159A" w:rsidRDefault="00DA1A84" w:rsidP="00DA03D5">
            <w:pPr>
              <w:rPr>
                <w:rFonts w:ascii="Calibri" w:eastAsia="Times New Roman" w:hAnsi="Calibri" w:cs="Times New Roman"/>
                <w:color w:val="auto"/>
                <w:sz w:val="22"/>
                <w:szCs w:val="22"/>
              </w:rPr>
            </w:pPr>
            <w:r w:rsidRPr="00AF159A">
              <w:rPr>
                <w:rFonts w:ascii="Calibri" w:eastAsia="Times New Roman" w:hAnsi="Calibri" w:cs="Times New Roman"/>
                <w:color w:val="auto"/>
                <w:sz w:val="22"/>
                <w:szCs w:val="22"/>
              </w:rPr>
              <w:t xml:space="preserve">                                             Mary Seacole Programme</w:t>
            </w:r>
          </w:p>
        </w:tc>
        <w:tc>
          <w:tcPr>
            <w:tcW w:w="814" w:type="dxa"/>
            <w:shd w:val="clear" w:color="auto" w:fill="B4CEFF" w:themeFill="text2" w:themeFillTint="33"/>
          </w:tcPr>
          <w:p w14:paraId="1C3BEA94" w14:textId="77777777" w:rsidR="00DA1A84" w:rsidRPr="00AF159A" w:rsidRDefault="00DA1A84" w:rsidP="00DA03D5">
            <w:pPr>
              <w:rPr>
                <w:rFonts w:ascii="Calibri" w:eastAsia="Times New Roman" w:hAnsi="Calibri" w:cs="Times New Roman"/>
                <w:color w:val="auto"/>
                <w:sz w:val="22"/>
                <w:szCs w:val="22"/>
              </w:rPr>
            </w:pPr>
            <w:r>
              <w:rPr>
                <w:rFonts w:ascii="Calibri" w:eastAsia="Times New Roman" w:hAnsi="Calibri" w:cs="Times New Roman"/>
                <w:color w:val="auto"/>
                <w:sz w:val="22"/>
                <w:szCs w:val="22"/>
              </w:rPr>
              <w:t>Mary Seacole Results</w:t>
            </w:r>
          </w:p>
        </w:tc>
        <w:tc>
          <w:tcPr>
            <w:tcW w:w="989" w:type="dxa"/>
          </w:tcPr>
          <w:p w14:paraId="41A2FDD7" w14:textId="77777777" w:rsidR="00DA1A84" w:rsidRPr="00AF159A" w:rsidRDefault="00DA1A84" w:rsidP="00DA03D5">
            <w:pPr>
              <w:rPr>
                <w:rFonts w:ascii="Calibri" w:eastAsia="Times New Roman" w:hAnsi="Calibri" w:cs="Times New Roman"/>
                <w:color w:val="auto"/>
                <w:sz w:val="22"/>
                <w:szCs w:val="22"/>
              </w:rPr>
            </w:pPr>
          </w:p>
        </w:tc>
        <w:tc>
          <w:tcPr>
            <w:tcW w:w="973" w:type="dxa"/>
          </w:tcPr>
          <w:p w14:paraId="24F10549" w14:textId="77777777" w:rsidR="00DA1A84" w:rsidRPr="00AF159A" w:rsidRDefault="00DA1A84" w:rsidP="00DA03D5">
            <w:pPr>
              <w:rPr>
                <w:rFonts w:ascii="Calibri" w:eastAsia="Times New Roman" w:hAnsi="Calibri" w:cs="Times New Roman"/>
                <w:color w:val="auto"/>
                <w:sz w:val="22"/>
                <w:szCs w:val="22"/>
              </w:rPr>
            </w:pPr>
          </w:p>
        </w:tc>
        <w:tc>
          <w:tcPr>
            <w:tcW w:w="813" w:type="dxa"/>
          </w:tcPr>
          <w:p w14:paraId="4D6495BD" w14:textId="77777777" w:rsidR="00DA1A84" w:rsidRPr="00AF159A" w:rsidRDefault="00DA1A84" w:rsidP="00DA03D5">
            <w:pPr>
              <w:rPr>
                <w:rFonts w:ascii="Calibri" w:eastAsia="Times New Roman" w:hAnsi="Calibri" w:cs="Times New Roman"/>
                <w:color w:val="auto"/>
                <w:sz w:val="22"/>
                <w:szCs w:val="22"/>
              </w:rPr>
            </w:pPr>
          </w:p>
        </w:tc>
        <w:tc>
          <w:tcPr>
            <w:tcW w:w="1015" w:type="dxa"/>
          </w:tcPr>
          <w:p w14:paraId="26D153CC" w14:textId="77777777" w:rsidR="00DA1A84" w:rsidRPr="00AF159A" w:rsidRDefault="00DA1A84" w:rsidP="00DA03D5">
            <w:pPr>
              <w:rPr>
                <w:rFonts w:ascii="Calibri" w:eastAsia="Times New Roman" w:hAnsi="Calibri" w:cs="Times New Roman"/>
                <w:color w:val="auto"/>
                <w:sz w:val="22"/>
                <w:szCs w:val="22"/>
              </w:rPr>
            </w:pPr>
          </w:p>
        </w:tc>
      </w:tr>
      <w:tr w:rsidR="00DA1A84" w:rsidRPr="00AF159A" w14:paraId="7098A8A5" w14:textId="77777777" w:rsidTr="00DA03D5">
        <w:trPr>
          <w:trHeight w:val="814"/>
        </w:trPr>
        <w:tc>
          <w:tcPr>
            <w:tcW w:w="959" w:type="dxa"/>
            <w:shd w:val="clear" w:color="auto" w:fill="B4CEFF" w:themeFill="text2" w:themeFillTint="33"/>
          </w:tcPr>
          <w:p w14:paraId="57FCA530" w14:textId="77777777" w:rsidR="00DA1A84" w:rsidRPr="00AF159A" w:rsidRDefault="00DA1A84" w:rsidP="00DA03D5">
            <w:pPr>
              <w:rPr>
                <w:rFonts w:ascii="Calibri" w:eastAsia="Times New Roman" w:hAnsi="Calibri" w:cs="Times New Roman"/>
                <w:color w:val="auto"/>
                <w:sz w:val="22"/>
                <w:szCs w:val="22"/>
              </w:rPr>
            </w:pPr>
            <w:r w:rsidRPr="00AF159A">
              <w:rPr>
                <w:rFonts w:ascii="Calibri" w:eastAsia="Times New Roman" w:hAnsi="Calibri" w:cs="Times New Roman"/>
                <w:color w:val="auto"/>
                <w:sz w:val="16"/>
                <w:szCs w:val="22"/>
              </w:rPr>
              <w:t xml:space="preserve">Define stretch assignment </w:t>
            </w:r>
          </w:p>
        </w:tc>
        <w:tc>
          <w:tcPr>
            <w:tcW w:w="8394" w:type="dxa"/>
            <w:gridSpan w:val="10"/>
            <w:shd w:val="clear" w:color="auto" w:fill="B4CEFF" w:themeFill="text2" w:themeFillTint="33"/>
          </w:tcPr>
          <w:p w14:paraId="125A1023" w14:textId="77777777" w:rsidR="00DA1A84" w:rsidRPr="00AF159A" w:rsidRDefault="00DA1A84" w:rsidP="00DA03D5">
            <w:pPr>
              <w:rPr>
                <w:rFonts w:ascii="Calibri" w:eastAsia="Times New Roman" w:hAnsi="Calibri" w:cs="Times New Roman"/>
                <w:color w:val="auto"/>
                <w:sz w:val="22"/>
                <w:szCs w:val="22"/>
              </w:rPr>
            </w:pPr>
            <w:r w:rsidRPr="00AF159A">
              <w:rPr>
                <w:rFonts w:ascii="Calibri" w:eastAsia="Times New Roman" w:hAnsi="Calibri" w:cs="Times New Roman"/>
                <w:color w:val="auto"/>
                <w:sz w:val="22"/>
                <w:szCs w:val="22"/>
              </w:rPr>
              <w:t xml:space="preserve">                                                                                             Undertake stretch assignment </w:t>
            </w:r>
          </w:p>
        </w:tc>
        <w:tc>
          <w:tcPr>
            <w:tcW w:w="1015" w:type="dxa"/>
            <w:shd w:val="clear" w:color="auto" w:fill="B4CEFF" w:themeFill="text2" w:themeFillTint="33"/>
          </w:tcPr>
          <w:p w14:paraId="2429BF32" w14:textId="77777777" w:rsidR="00DA1A84" w:rsidRPr="00AF159A" w:rsidRDefault="00DA1A84" w:rsidP="00DA03D5">
            <w:pPr>
              <w:rPr>
                <w:rFonts w:ascii="Calibri" w:eastAsia="Times New Roman" w:hAnsi="Calibri" w:cs="Times New Roman"/>
                <w:color w:val="auto"/>
                <w:sz w:val="16"/>
                <w:szCs w:val="16"/>
              </w:rPr>
            </w:pPr>
            <w:r w:rsidRPr="00AF159A">
              <w:rPr>
                <w:rFonts w:ascii="Calibri" w:eastAsia="Times New Roman" w:hAnsi="Calibri" w:cs="Times New Roman"/>
                <w:color w:val="auto"/>
                <w:sz w:val="16"/>
                <w:szCs w:val="16"/>
              </w:rPr>
              <w:t>Disseminate results</w:t>
            </w:r>
          </w:p>
        </w:tc>
      </w:tr>
      <w:tr w:rsidR="00DA1A84" w:rsidRPr="00AF159A" w14:paraId="5B3125BF" w14:textId="77777777" w:rsidTr="00DA03D5">
        <w:trPr>
          <w:trHeight w:val="601"/>
        </w:trPr>
        <w:tc>
          <w:tcPr>
            <w:tcW w:w="959" w:type="dxa"/>
          </w:tcPr>
          <w:p w14:paraId="2B8AA6B9" w14:textId="77777777" w:rsidR="00DA1A84" w:rsidRPr="00AF159A" w:rsidRDefault="00DA1A84" w:rsidP="00DA03D5">
            <w:pPr>
              <w:rPr>
                <w:rFonts w:ascii="Calibri" w:eastAsia="Times New Roman" w:hAnsi="Calibri" w:cs="Times New Roman"/>
                <w:color w:val="auto"/>
                <w:sz w:val="22"/>
                <w:szCs w:val="22"/>
              </w:rPr>
            </w:pPr>
          </w:p>
        </w:tc>
        <w:tc>
          <w:tcPr>
            <w:tcW w:w="715" w:type="dxa"/>
          </w:tcPr>
          <w:p w14:paraId="012AC687" w14:textId="77777777" w:rsidR="00DA1A84" w:rsidRPr="00AF159A" w:rsidRDefault="00DA1A84" w:rsidP="00DA03D5">
            <w:pPr>
              <w:rPr>
                <w:rFonts w:ascii="Calibri" w:eastAsia="Times New Roman" w:hAnsi="Calibri" w:cs="Times New Roman"/>
                <w:color w:val="auto"/>
                <w:sz w:val="22"/>
                <w:szCs w:val="22"/>
              </w:rPr>
            </w:pPr>
          </w:p>
        </w:tc>
        <w:tc>
          <w:tcPr>
            <w:tcW w:w="813" w:type="dxa"/>
          </w:tcPr>
          <w:p w14:paraId="610EC8D0" w14:textId="77777777" w:rsidR="00DA1A84" w:rsidRPr="00AF159A" w:rsidRDefault="00DA1A84" w:rsidP="00DA03D5">
            <w:pPr>
              <w:rPr>
                <w:rFonts w:ascii="Calibri" w:eastAsia="Times New Roman" w:hAnsi="Calibri" w:cs="Times New Roman"/>
                <w:color w:val="auto"/>
                <w:sz w:val="22"/>
                <w:szCs w:val="22"/>
              </w:rPr>
            </w:pPr>
          </w:p>
        </w:tc>
        <w:tc>
          <w:tcPr>
            <w:tcW w:w="715" w:type="dxa"/>
          </w:tcPr>
          <w:p w14:paraId="0F3AAE01" w14:textId="77777777" w:rsidR="00DA1A84" w:rsidRPr="00AF159A" w:rsidRDefault="00DA1A84" w:rsidP="00DA03D5">
            <w:pPr>
              <w:rPr>
                <w:rFonts w:ascii="Calibri" w:eastAsia="Times New Roman" w:hAnsi="Calibri" w:cs="Times New Roman"/>
                <w:color w:val="auto"/>
                <w:sz w:val="22"/>
                <w:szCs w:val="22"/>
              </w:rPr>
            </w:pPr>
          </w:p>
        </w:tc>
        <w:tc>
          <w:tcPr>
            <w:tcW w:w="813" w:type="dxa"/>
          </w:tcPr>
          <w:p w14:paraId="59322485" w14:textId="77777777" w:rsidR="00DA1A84" w:rsidRPr="00AF159A" w:rsidRDefault="00DA1A84" w:rsidP="00DA03D5">
            <w:pPr>
              <w:rPr>
                <w:rFonts w:ascii="Calibri" w:eastAsia="Times New Roman" w:hAnsi="Calibri" w:cs="Times New Roman"/>
                <w:color w:val="auto"/>
                <w:sz w:val="22"/>
                <w:szCs w:val="22"/>
              </w:rPr>
            </w:pPr>
          </w:p>
        </w:tc>
        <w:tc>
          <w:tcPr>
            <w:tcW w:w="725" w:type="dxa"/>
          </w:tcPr>
          <w:p w14:paraId="73AFD915" w14:textId="77777777" w:rsidR="00DA1A84" w:rsidRPr="00AF159A" w:rsidRDefault="00DA1A84" w:rsidP="00DA03D5">
            <w:pPr>
              <w:rPr>
                <w:rFonts w:ascii="Calibri" w:eastAsia="Times New Roman" w:hAnsi="Calibri" w:cs="Times New Roman"/>
                <w:color w:val="auto"/>
                <w:sz w:val="22"/>
                <w:szCs w:val="22"/>
              </w:rPr>
            </w:pPr>
          </w:p>
        </w:tc>
        <w:tc>
          <w:tcPr>
            <w:tcW w:w="1024" w:type="dxa"/>
          </w:tcPr>
          <w:p w14:paraId="3C27E182" w14:textId="77777777" w:rsidR="00DA1A84" w:rsidRPr="00AF159A" w:rsidRDefault="00DA1A84" w:rsidP="00DA03D5">
            <w:pPr>
              <w:rPr>
                <w:rFonts w:ascii="Calibri" w:eastAsia="Times New Roman" w:hAnsi="Calibri" w:cs="Times New Roman"/>
                <w:color w:val="auto"/>
                <w:sz w:val="22"/>
                <w:szCs w:val="22"/>
              </w:rPr>
            </w:pPr>
          </w:p>
        </w:tc>
        <w:tc>
          <w:tcPr>
            <w:tcW w:w="814" w:type="dxa"/>
            <w:shd w:val="clear" w:color="auto" w:fill="B4CEFF" w:themeFill="text2" w:themeFillTint="33"/>
          </w:tcPr>
          <w:p w14:paraId="6102FAD6" w14:textId="77777777" w:rsidR="00DA1A84" w:rsidRPr="00AF159A" w:rsidRDefault="00DA1A84" w:rsidP="00DA03D5">
            <w:pPr>
              <w:rPr>
                <w:rFonts w:ascii="Calibri" w:eastAsia="Times New Roman" w:hAnsi="Calibri" w:cs="Times New Roman"/>
                <w:color w:val="auto"/>
                <w:sz w:val="16"/>
                <w:szCs w:val="22"/>
              </w:rPr>
            </w:pPr>
            <w:r w:rsidRPr="00AF159A">
              <w:rPr>
                <w:rFonts w:ascii="Calibri" w:eastAsia="Times New Roman" w:hAnsi="Calibri" w:cs="Times New Roman"/>
                <w:color w:val="auto"/>
                <w:sz w:val="16"/>
                <w:szCs w:val="22"/>
              </w:rPr>
              <w:t xml:space="preserve">ALS </w:t>
            </w:r>
          </w:p>
        </w:tc>
        <w:tc>
          <w:tcPr>
            <w:tcW w:w="989" w:type="dxa"/>
            <w:shd w:val="clear" w:color="auto" w:fill="B4CEFF" w:themeFill="text2" w:themeFillTint="33"/>
          </w:tcPr>
          <w:p w14:paraId="4A5DCFF0" w14:textId="77777777" w:rsidR="00DA1A84" w:rsidRPr="00AF159A" w:rsidRDefault="00DA1A84" w:rsidP="00DA03D5">
            <w:pPr>
              <w:rPr>
                <w:rFonts w:ascii="Calibri" w:eastAsia="Times New Roman" w:hAnsi="Calibri" w:cs="Times New Roman"/>
                <w:color w:val="auto"/>
                <w:sz w:val="16"/>
                <w:szCs w:val="22"/>
              </w:rPr>
            </w:pPr>
            <w:r w:rsidRPr="00AF159A">
              <w:rPr>
                <w:rFonts w:ascii="Calibri" w:eastAsia="Times New Roman" w:hAnsi="Calibri" w:cs="Times New Roman"/>
                <w:color w:val="auto"/>
                <w:sz w:val="16"/>
                <w:szCs w:val="22"/>
              </w:rPr>
              <w:t xml:space="preserve">ALS </w:t>
            </w:r>
          </w:p>
        </w:tc>
        <w:tc>
          <w:tcPr>
            <w:tcW w:w="973" w:type="dxa"/>
            <w:shd w:val="clear" w:color="auto" w:fill="B4CEFF" w:themeFill="text2" w:themeFillTint="33"/>
          </w:tcPr>
          <w:p w14:paraId="0BFF0F1F" w14:textId="77777777" w:rsidR="00DA1A84" w:rsidRPr="00AF159A" w:rsidRDefault="00DA1A84" w:rsidP="00DA03D5">
            <w:pPr>
              <w:rPr>
                <w:rFonts w:ascii="Calibri" w:eastAsia="Times New Roman" w:hAnsi="Calibri" w:cs="Times New Roman"/>
                <w:color w:val="auto"/>
                <w:sz w:val="16"/>
                <w:szCs w:val="22"/>
              </w:rPr>
            </w:pPr>
            <w:r w:rsidRPr="00AF159A">
              <w:rPr>
                <w:rFonts w:ascii="Calibri" w:eastAsia="Times New Roman" w:hAnsi="Calibri" w:cs="Times New Roman"/>
                <w:color w:val="auto"/>
                <w:sz w:val="16"/>
                <w:szCs w:val="22"/>
              </w:rPr>
              <w:t xml:space="preserve">ALS </w:t>
            </w:r>
          </w:p>
        </w:tc>
        <w:tc>
          <w:tcPr>
            <w:tcW w:w="813" w:type="dxa"/>
            <w:shd w:val="clear" w:color="auto" w:fill="auto"/>
          </w:tcPr>
          <w:p w14:paraId="52F3BF13" w14:textId="77777777" w:rsidR="00DA1A84" w:rsidRPr="00AF159A" w:rsidRDefault="00DA1A84" w:rsidP="00DA03D5">
            <w:pPr>
              <w:rPr>
                <w:rFonts w:ascii="Calibri" w:eastAsia="Times New Roman" w:hAnsi="Calibri" w:cs="Times New Roman"/>
                <w:color w:val="auto"/>
                <w:sz w:val="16"/>
                <w:szCs w:val="22"/>
              </w:rPr>
            </w:pPr>
          </w:p>
        </w:tc>
        <w:tc>
          <w:tcPr>
            <w:tcW w:w="1015" w:type="dxa"/>
          </w:tcPr>
          <w:p w14:paraId="6BF61930" w14:textId="77777777" w:rsidR="00DA1A84" w:rsidRPr="00AF159A" w:rsidRDefault="00DA1A84" w:rsidP="00DA03D5">
            <w:pPr>
              <w:rPr>
                <w:rFonts w:ascii="Calibri" w:eastAsia="Times New Roman" w:hAnsi="Calibri" w:cs="Times New Roman"/>
                <w:color w:val="auto"/>
                <w:sz w:val="22"/>
                <w:szCs w:val="22"/>
              </w:rPr>
            </w:pPr>
          </w:p>
        </w:tc>
      </w:tr>
      <w:tr w:rsidR="00DA1A84" w:rsidRPr="00AF159A" w14:paraId="6CFA853A" w14:textId="77777777" w:rsidTr="00DA03D5">
        <w:trPr>
          <w:trHeight w:val="832"/>
        </w:trPr>
        <w:tc>
          <w:tcPr>
            <w:tcW w:w="959" w:type="dxa"/>
          </w:tcPr>
          <w:p w14:paraId="0781EC07" w14:textId="77777777" w:rsidR="00DA1A84" w:rsidRPr="00AF159A" w:rsidRDefault="00DA1A84" w:rsidP="00DA03D5">
            <w:pPr>
              <w:rPr>
                <w:rFonts w:ascii="Calibri" w:eastAsia="Times New Roman" w:hAnsi="Calibri" w:cs="Times New Roman"/>
                <w:color w:val="auto"/>
                <w:sz w:val="22"/>
                <w:szCs w:val="22"/>
              </w:rPr>
            </w:pPr>
          </w:p>
        </w:tc>
        <w:tc>
          <w:tcPr>
            <w:tcW w:w="715" w:type="dxa"/>
          </w:tcPr>
          <w:p w14:paraId="1E4881A4" w14:textId="77777777" w:rsidR="00DA1A84" w:rsidRPr="00AF159A" w:rsidRDefault="00DA1A84" w:rsidP="00DA03D5">
            <w:pPr>
              <w:rPr>
                <w:rFonts w:ascii="Calibri" w:eastAsia="Times New Roman" w:hAnsi="Calibri" w:cs="Times New Roman"/>
                <w:color w:val="auto"/>
                <w:sz w:val="22"/>
                <w:szCs w:val="22"/>
              </w:rPr>
            </w:pPr>
          </w:p>
        </w:tc>
        <w:tc>
          <w:tcPr>
            <w:tcW w:w="813" w:type="dxa"/>
          </w:tcPr>
          <w:p w14:paraId="5EA233CA" w14:textId="77777777" w:rsidR="00DA1A84" w:rsidRPr="00AF159A" w:rsidRDefault="00DA1A84" w:rsidP="00DA03D5">
            <w:pPr>
              <w:rPr>
                <w:rFonts w:ascii="Calibri" w:eastAsia="Times New Roman" w:hAnsi="Calibri" w:cs="Times New Roman"/>
                <w:color w:val="auto"/>
                <w:sz w:val="22"/>
                <w:szCs w:val="22"/>
              </w:rPr>
            </w:pPr>
          </w:p>
        </w:tc>
        <w:tc>
          <w:tcPr>
            <w:tcW w:w="715" w:type="dxa"/>
          </w:tcPr>
          <w:p w14:paraId="0FA9A39A" w14:textId="77777777" w:rsidR="00DA1A84" w:rsidRPr="00AF159A" w:rsidRDefault="00DA1A84" w:rsidP="00DA03D5">
            <w:pPr>
              <w:rPr>
                <w:rFonts w:ascii="Calibri" w:eastAsia="Times New Roman" w:hAnsi="Calibri" w:cs="Times New Roman"/>
                <w:color w:val="auto"/>
                <w:sz w:val="22"/>
                <w:szCs w:val="22"/>
              </w:rPr>
            </w:pPr>
          </w:p>
        </w:tc>
        <w:tc>
          <w:tcPr>
            <w:tcW w:w="813" w:type="dxa"/>
          </w:tcPr>
          <w:p w14:paraId="79F60EE7" w14:textId="77777777" w:rsidR="00DA1A84" w:rsidRPr="00AF159A" w:rsidRDefault="00DA1A84" w:rsidP="00DA03D5">
            <w:pPr>
              <w:rPr>
                <w:rFonts w:ascii="Calibri" w:eastAsia="Times New Roman" w:hAnsi="Calibri" w:cs="Times New Roman"/>
                <w:color w:val="auto"/>
                <w:sz w:val="22"/>
                <w:szCs w:val="22"/>
              </w:rPr>
            </w:pPr>
          </w:p>
        </w:tc>
        <w:tc>
          <w:tcPr>
            <w:tcW w:w="725" w:type="dxa"/>
          </w:tcPr>
          <w:p w14:paraId="6FA6AA74" w14:textId="77777777" w:rsidR="00DA1A84" w:rsidRPr="00AF159A" w:rsidRDefault="00DA1A84" w:rsidP="00DA03D5">
            <w:pPr>
              <w:rPr>
                <w:rFonts w:ascii="Calibri" w:eastAsia="Times New Roman" w:hAnsi="Calibri" w:cs="Times New Roman"/>
                <w:color w:val="auto"/>
                <w:sz w:val="22"/>
                <w:szCs w:val="22"/>
              </w:rPr>
            </w:pPr>
          </w:p>
        </w:tc>
        <w:tc>
          <w:tcPr>
            <w:tcW w:w="1024" w:type="dxa"/>
          </w:tcPr>
          <w:p w14:paraId="67E60BC4" w14:textId="77777777" w:rsidR="00DA1A84" w:rsidRPr="00AF159A" w:rsidRDefault="00DA1A84" w:rsidP="00DA03D5">
            <w:pPr>
              <w:rPr>
                <w:rFonts w:ascii="Calibri" w:eastAsia="Times New Roman" w:hAnsi="Calibri" w:cs="Times New Roman"/>
                <w:color w:val="auto"/>
                <w:sz w:val="22"/>
                <w:szCs w:val="22"/>
              </w:rPr>
            </w:pPr>
          </w:p>
        </w:tc>
        <w:tc>
          <w:tcPr>
            <w:tcW w:w="814" w:type="dxa"/>
            <w:shd w:val="clear" w:color="auto" w:fill="B4CEFF" w:themeFill="text2" w:themeFillTint="33"/>
          </w:tcPr>
          <w:p w14:paraId="7F5E4022" w14:textId="77777777" w:rsidR="00DA1A84" w:rsidRPr="00AF159A" w:rsidRDefault="00DA1A84" w:rsidP="00DA03D5">
            <w:pPr>
              <w:rPr>
                <w:rFonts w:ascii="Calibri" w:eastAsia="Times New Roman" w:hAnsi="Calibri" w:cs="Times New Roman"/>
                <w:color w:val="auto"/>
                <w:sz w:val="22"/>
                <w:szCs w:val="22"/>
              </w:rPr>
            </w:pPr>
            <w:r w:rsidRPr="00AF159A">
              <w:rPr>
                <w:rFonts w:ascii="Calibri" w:eastAsia="Times New Roman" w:hAnsi="Calibri" w:cs="Times New Roman"/>
                <w:color w:val="auto"/>
                <w:sz w:val="16"/>
                <w:szCs w:val="22"/>
              </w:rPr>
              <w:t xml:space="preserve">2 x ½ day </w:t>
            </w:r>
            <w:proofErr w:type="gramStart"/>
            <w:r w:rsidRPr="00AF159A">
              <w:rPr>
                <w:rFonts w:ascii="Calibri" w:eastAsia="Times New Roman" w:hAnsi="Calibri" w:cs="Times New Roman"/>
                <w:color w:val="auto"/>
                <w:sz w:val="16"/>
                <w:szCs w:val="22"/>
              </w:rPr>
              <w:t>master-class</w:t>
            </w:r>
            <w:proofErr w:type="gramEnd"/>
          </w:p>
        </w:tc>
        <w:tc>
          <w:tcPr>
            <w:tcW w:w="989" w:type="dxa"/>
            <w:shd w:val="clear" w:color="auto" w:fill="B4CEFF" w:themeFill="text2" w:themeFillTint="33"/>
          </w:tcPr>
          <w:p w14:paraId="5DCF41B3" w14:textId="77777777" w:rsidR="00DA1A84" w:rsidRPr="00AF159A" w:rsidRDefault="00DA1A84" w:rsidP="00DA03D5">
            <w:pPr>
              <w:rPr>
                <w:rFonts w:ascii="Cambria" w:hAnsi="Cambria" w:cs="Times New Roman"/>
                <w:color w:val="auto"/>
              </w:rPr>
            </w:pPr>
            <w:r w:rsidRPr="00AF159A">
              <w:rPr>
                <w:rFonts w:ascii="Calibri" w:eastAsia="Times New Roman" w:hAnsi="Calibri" w:cs="Times New Roman"/>
                <w:color w:val="auto"/>
                <w:sz w:val="16"/>
                <w:szCs w:val="22"/>
              </w:rPr>
              <w:t xml:space="preserve">2 x ½ day </w:t>
            </w:r>
            <w:proofErr w:type="gramStart"/>
            <w:r w:rsidRPr="00AF159A">
              <w:rPr>
                <w:rFonts w:ascii="Calibri" w:eastAsia="Times New Roman" w:hAnsi="Calibri" w:cs="Times New Roman"/>
                <w:color w:val="auto"/>
                <w:sz w:val="16"/>
                <w:szCs w:val="22"/>
              </w:rPr>
              <w:t>master-class</w:t>
            </w:r>
            <w:proofErr w:type="gramEnd"/>
          </w:p>
        </w:tc>
        <w:tc>
          <w:tcPr>
            <w:tcW w:w="973" w:type="dxa"/>
            <w:shd w:val="clear" w:color="auto" w:fill="B4CEFF" w:themeFill="text2" w:themeFillTint="33"/>
          </w:tcPr>
          <w:p w14:paraId="731858D9" w14:textId="77777777" w:rsidR="00DA1A84" w:rsidRPr="00AF159A" w:rsidRDefault="00DA1A84" w:rsidP="00DA03D5">
            <w:pPr>
              <w:rPr>
                <w:rFonts w:ascii="Cambria" w:hAnsi="Cambria" w:cs="Times New Roman"/>
                <w:color w:val="auto"/>
              </w:rPr>
            </w:pPr>
            <w:r w:rsidRPr="00AF159A">
              <w:rPr>
                <w:rFonts w:ascii="Calibri" w:eastAsia="Times New Roman" w:hAnsi="Calibri" w:cs="Times New Roman"/>
                <w:color w:val="auto"/>
                <w:sz w:val="16"/>
                <w:szCs w:val="22"/>
              </w:rPr>
              <w:t xml:space="preserve">2 x ½ day </w:t>
            </w:r>
            <w:proofErr w:type="gramStart"/>
            <w:r w:rsidRPr="00AF159A">
              <w:rPr>
                <w:rFonts w:ascii="Calibri" w:eastAsia="Times New Roman" w:hAnsi="Calibri" w:cs="Times New Roman"/>
                <w:color w:val="auto"/>
                <w:sz w:val="16"/>
                <w:szCs w:val="22"/>
              </w:rPr>
              <w:t>master-class</w:t>
            </w:r>
            <w:proofErr w:type="gramEnd"/>
          </w:p>
        </w:tc>
        <w:tc>
          <w:tcPr>
            <w:tcW w:w="813" w:type="dxa"/>
            <w:shd w:val="clear" w:color="auto" w:fill="auto"/>
          </w:tcPr>
          <w:p w14:paraId="08158175" w14:textId="77777777" w:rsidR="00DA1A84" w:rsidRPr="00AF159A" w:rsidRDefault="00DA1A84" w:rsidP="00DA03D5">
            <w:pPr>
              <w:rPr>
                <w:rFonts w:ascii="Cambria" w:hAnsi="Cambria" w:cs="Times New Roman"/>
                <w:color w:val="auto"/>
              </w:rPr>
            </w:pPr>
          </w:p>
        </w:tc>
        <w:tc>
          <w:tcPr>
            <w:tcW w:w="1015" w:type="dxa"/>
          </w:tcPr>
          <w:p w14:paraId="3C142C76" w14:textId="77777777" w:rsidR="00DA1A84" w:rsidRPr="00AF159A" w:rsidRDefault="00DA1A84" w:rsidP="00DA03D5">
            <w:pPr>
              <w:rPr>
                <w:rFonts w:ascii="Calibri" w:eastAsia="Times New Roman" w:hAnsi="Calibri" w:cs="Times New Roman"/>
                <w:color w:val="auto"/>
                <w:sz w:val="22"/>
                <w:szCs w:val="22"/>
              </w:rPr>
            </w:pPr>
          </w:p>
        </w:tc>
      </w:tr>
      <w:tr w:rsidR="00DA1A84" w:rsidRPr="00AF159A" w14:paraId="3F3DA7BB" w14:textId="77777777" w:rsidTr="00DA03D5">
        <w:trPr>
          <w:trHeight w:val="601"/>
        </w:trPr>
        <w:tc>
          <w:tcPr>
            <w:tcW w:w="959" w:type="dxa"/>
          </w:tcPr>
          <w:p w14:paraId="61D60485" w14:textId="77777777" w:rsidR="00DA1A84" w:rsidRPr="00AF159A" w:rsidRDefault="00DA1A84" w:rsidP="00DA03D5">
            <w:pPr>
              <w:rPr>
                <w:rFonts w:ascii="Calibri" w:eastAsia="Times New Roman" w:hAnsi="Calibri" w:cs="Times New Roman"/>
                <w:color w:val="auto"/>
                <w:sz w:val="22"/>
                <w:szCs w:val="22"/>
              </w:rPr>
            </w:pPr>
          </w:p>
        </w:tc>
        <w:tc>
          <w:tcPr>
            <w:tcW w:w="715" w:type="dxa"/>
            <w:shd w:val="clear" w:color="auto" w:fill="B4CEFF" w:themeFill="text2" w:themeFillTint="33"/>
          </w:tcPr>
          <w:p w14:paraId="6A78454B" w14:textId="77777777" w:rsidR="00DA1A84" w:rsidRPr="006048E7" w:rsidRDefault="00DA1A84" w:rsidP="00DA03D5">
            <w:pPr>
              <w:rPr>
                <w:rFonts w:ascii="Calibri" w:eastAsia="Times New Roman" w:hAnsi="Calibri" w:cs="Times New Roman"/>
                <w:color w:val="auto"/>
                <w:sz w:val="14"/>
                <w:szCs w:val="14"/>
              </w:rPr>
            </w:pPr>
            <w:r w:rsidRPr="006048E7">
              <w:rPr>
                <w:rFonts w:ascii="Calibri" w:eastAsia="Times New Roman" w:hAnsi="Calibri" w:cs="Times New Roman"/>
                <w:color w:val="auto"/>
                <w:sz w:val="14"/>
                <w:szCs w:val="14"/>
              </w:rPr>
              <w:t>Writing skills workshop</w:t>
            </w:r>
          </w:p>
        </w:tc>
        <w:tc>
          <w:tcPr>
            <w:tcW w:w="813" w:type="dxa"/>
          </w:tcPr>
          <w:p w14:paraId="23074C6D" w14:textId="77777777" w:rsidR="00DA1A84" w:rsidRPr="00AF159A" w:rsidRDefault="00DA1A84" w:rsidP="00DA03D5">
            <w:pPr>
              <w:rPr>
                <w:rFonts w:ascii="Calibri" w:eastAsia="Times New Roman" w:hAnsi="Calibri" w:cs="Times New Roman"/>
                <w:color w:val="auto"/>
                <w:sz w:val="22"/>
                <w:szCs w:val="22"/>
              </w:rPr>
            </w:pPr>
          </w:p>
        </w:tc>
        <w:tc>
          <w:tcPr>
            <w:tcW w:w="715" w:type="dxa"/>
          </w:tcPr>
          <w:p w14:paraId="6A0BC6F0" w14:textId="77777777" w:rsidR="00DA1A84" w:rsidRPr="00AF159A" w:rsidRDefault="00DA1A84" w:rsidP="00DA03D5">
            <w:pPr>
              <w:rPr>
                <w:rFonts w:ascii="Calibri" w:eastAsia="Times New Roman" w:hAnsi="Calibri" w:cs="Times New Roman"/>
                <w:color w:val="auto"/>
                <w:sz w:val="22"/>
                <w:szCs w:val="22"/>
              </w:rPr>
            </w:pPr>
          </w:p>
        </w:tc>
        <w:tc>
          <w:tcPr>
            <w:tcW w:w="813" w:type="dxa"/>
          </w:tcPr>
          <w:p w14:paraId="60DBE11E" w14:textId="77777777" w:rsidR="00DA1A84" w:rsidRPr="00AF159A" w:rsidRDefault="00DA1A84" w:rsidP="00DA03D5">
            <w:pPr>
              <w:rPr>
                <w:rFonts w:ascii="Calibri" w:eastAsia="Times New Roman" w:hAnsi="Calibri" w:cs="Times New Roman"/>
                <w:color w:val="auto"/>
                <w:sz w:val="22"/>
                <w:szCs w:val="22"/>
              </w:rPr>
            </w:pPr>
          </w:p>
        </w:tc>
        <w:tc>
          <w:tcPr>
            <w:tcW w:w="725" w:type="dxa"/>
          </w:tcPr>
          <w:p w14:paraId="6E58265E" w14:textId="77777777" w:rsidR="00DA1A84" w:rsidRPr="00AF159A" w:rsidRDefault="00DA1A84" w:rsidP="00DA03D5">
            <w:pPr>
              <w:rPr>
                <w:rFonts w:ascii="Calibri" w:eastAsia="Times New Roman" w:hAnsi="Calibri" w:cs="Times New Roman"/>
                <w:color w:val="auto"/>
                <w:sz w:val="22"/>
                <w:szCs w:val="22"/>
              </w:rPr>
            </w:pPr>
          </w:p>
        </w:tc>
        <w:tc>
          <w:tcPr>
            <w:tcW w:w="1024" w:type="dxa"/>
          </w:tcPr>
          <w:p w14:paraId="46C4E89F" w14:textId="77777777" w:rsidR="00DA1A84" w:rsidRPr="00AF159A" w:rsidRDefault="00DA1A84" w:rsidP="00DA03D5">
            <w:pPr>
              <w:rPr>
                <w:rFonts w:ascii="Calibri" w:eastAsia="Times New Roman" w:hAnsi="Calibri" w:cs="Times New Roman"/>
                <w:color w:val="auto"/>
                <w:sz w:val="22"/>
                <w:szCs w:val="22"/>
              </w:rPr>
            </w:pPr>
          </w:p>
        </w:tc>
        <w:tc>
          <w:tcPr>
            <w:tcW w:w="814" w:type="dxa"/>
          </w:tcPr>
          <w:p w14:paraId="0B1CFB00" w14:textId="77777777" w:rsidR="00DA1A84" w:rsidRPr="00AF159A" w:rsidRDefault="00DA1A84" w:rsidP="00DA03D5">
            <w:pPr>
              <w:rPr>
                <w:rFonts w:ascii="Calibri" w:eastAsia="Times New Roman" w:hAnsi="Calibri" w:cs="Times New Roman"/>
                <w:color w:val="auto"/>
                <w:sz w:val="22"/>
                <w:szCs w:val="22"/>
              </w:rPr>
            </w:pPr>
          </w:p>
        </w:tc>
        <w:tc>
          <w:tcPr>
            <w:tcW w:w="989" w:type="dxa"/>
          </w:tcPr>
          <w:p w14:paraId="71D5DD4E" w14:textId="77777777" w:rsidR="00DA1A84" w:rsidRPr="00AF159A" w:rsidRDefault="00DA1A84" w:rsidP="00DA03D5">
            <w:pPr>
              <w:rPr>
                <w:rFonts w:ascii="Calibri" w:eastAsia="Times New Roman" w:hAnsi="Calibri" w:cs="Times New Roman"/>
                <w:color w:val="auto"/>
                <w:sz w:val="22"/>
                <w:szCs w:val="22"/>
              </w:rPr>
            </w:pPr>
          </w:p>
        </w:tc>
        <w:tc>
          <w:tcPr>
            <w:tcW w:w="973" w:type="dxa"/>
            <w:shd w:val="clear" w:color="auto" w:fill="B4CEFF" w:themeFill="text2" w:themeFillTint="33"/>
          </w:tcPr>
          <w:p w14:paraId="3497DCEB" w14:textId="77777777" w:rsidR="00DA1A84" w:rsidRPr="00AF159A" w:rsidRDefault="00DA1A84" w:rsidP="00DA03D5">
            <w:pPr>
              <w:rPr>
                <w:rFonts w:ascii="Calibri" w:eastAsia="Times New Roman" w:hAnsi="Calibri" w:cs="Times New Roman"/>
                <w:color w:val="auto"/>
                <w:sz w:val="22"/>
                <w:szCs w:val="22"/>
              </w:rPr>
            </w:pPr>
            <w:r w:rsidRPr="00AF159A">
              <w:rPr>
                <w:rFonts w:ascii="Calibri" w:eastAsia="Times New Roman" w:hAnsi="Calibri" w:cs="Times New Roman"/>
                <w:color w:val="auto"/>
                <w:sz w:val="16"/>
                <w:szCs w:val="22"/>
              </w:rPr>
              <w:t>Career / talent workshop</w:t>
            </w:r>
          </w:p>
        </w:tc>
        <w:tc>
          <w:tcPr>
            <w:tcW w:w="813" w:type="dxa"/>
          </w:tcPr>
          <w:p w14:paraId="4102E648" w14:textId="77777777" w:rsidR="00DA1A84" w:rsidRPr="00AF159A" w:rsidRDefault="00DA1A84" w:rsidP="00DA03D5">
            <w:pPr>
              <w:rPr>
                <w:rFonts w:ascii="Calibri" w:eastAsia="Times New Roman" w:hAnsi="Calibri" w:cs="Times New Roman"/>
                <w:color w:val="auto"/>
                <w:sz w:val="22"/>
                <w:szCs w:val="22"/>
              </w:rPr>
            </w:pPr>
          </w:p>
        </w:tc>
        <w:tc>
          <w:tcPr>
            <w:tcW w:w="1015" w:type="dxa"/>
          </w:tcPr>
          <w:p w14:paraId="274939DD" w14:textId="77777777" w:rsidR="00DA1A84" w:rsidRPr="00AF159A" w:rsidRDefault="00DA1A84" w:rsidP="00DA03D5">
            <w:pPr>
              <w:rPr>
                <w:rFonts w:ascii="Calibri" w:eastAsia="Times New Roman" w:hAnsi="Calibri" w:cs="Times New Roman"/>
                <w:color w:val="auto"/>
                <w:sz w:val="22"/>
                <w:szCs w:val="22"/>
              </w:rPr>
            </w:pPr>
          </w:p>
        </w:tc>
      </w:tr>
      <w:tr w:rsidR="00DA1A84" w:rsidRPr="00AF159A" w14:paraId="4F5791B9" w14:textId="77777777" w:rsidTr="00DA03D5">
        <w:trPr>
          <w:trHeight w:val="548"/>
        </w:trPr>
        <w:tc>
          <w:tcPr>
            <w:tcW w:w="959" w:type="dxa"/>
            <w:shd w:val="clear" w:color="auto" w:fill="B4CEFF" w:themeFill="text2" w:themeFillTint="33"/>
          </w:tcPr>
          <w:p w14:paraId="3B587F9C" w14:textId="77777777" w:rsidR="00DA1A84" w:rsidRPr="00AF159A" w:rsidRDefault="00DA1A84" w:rsidP="00DA03D5">
            <w:pPr>
              <w:rPr>
                <w:rFonts w:ascii="Calibri" w:eastAsia="Times New Roman" w:hAnsi="Calibri" w:cs="Times New Roman"/>
                <w:color w:val="auto"/>
                <w:sz w:val="22"/>
                <w:szCs w:val="22"/>
              </w:rPr>
            </w:pPr>
            <w:r w:rsidRPr="00AF159A">
              <w:rPr>
                <w:rFonts w:ascii="Calibri" w:eastAsia="Times New Roman" w:hAnsi="Calibri" w:cs="Times New Roman"/>
                <w:color w:val="auto"/>
                <w:sz w:val="14"/>
                <w:szCs w:val="22"/>
              </w:rPr>
              <w:t xml:space="preserve">Set up </w:t>
            </w:r>
            <w:r>
              <w:rPr>
                <w:rFonts w:ascii="Calibri" w:eastAsia="Times New Roman" w:hAnsi="Calibri" w:cs="Times New Roman"/>
                <w:color w:val="auto"/>
                <w:sz w:val="14"/>
                <w:szCs w:val="22"/>
              </w:rPr>
              <w:t>reciprocal mentoring</w:t>
            </w:r>
          </w:p>
        </w:tc>
        <w:tc>
          <w:tcPr>
            <w:tcW w:w="715" w:type="dxa"/>
          </w:tcPr>
          <w:p w14:paraId="4D2452DF" w14:textId="77777777" w:rsidR="00DA1A84" w:rsidRPr="00AF159A" w:rsidRDefault="00DA1A84" w:rsidP="00DA03D5">
            <w:pPr>
              <w:rPr>
                <w:rFonts w:ascii="Calibri" w:eastAsia="Times New Roman" w:hAnsi="Calibri" w:cs="Times New Roman"/>
                <w:color w:val="auto"/>
                <w:sz w:val="22"/>
                <w:szCs w:val="22"/>
              </w:rPr>
            </w:pPr>
          </w:p>
        </w:tc>
        <w:tc>
          <w:tcPr>
            <w:tcW w:w="813" w:type="dxa"/>
            <w:shd w:val="clear" w:color="auto" w:fill="B4CEFF" w:themeFill="text2" w:themeFillTint="33"/>
          </w:tcPr>
          <w:p w14:paraId="058C0EA1" w14:textId="77777777" w:rsidR="00DA1A84" w:rsidRPr="00AF159A" w:rsidRDefault="00DA1A84" w:rsidP="00DA03D5">
            <w:pPr>
              <w:rPr>
                <w:rFonts w:ascii="Calibri" w:eastAsia="Times New Roman" w:hAnsi="Calibri" w:cs="Times New Roman"/>
                <w:color w:val="auto"/>
                <w:sz w:val="22"/>
                <w:szCs w:val="22"/>
              </w:rPr>
            </w:pPr>
            <w:r w:rsidRPr="00AF159A">
              <w:rPr>
                <w:rFonts w:ascii="Calibri" w:eastAsia="Times New Roman" w:hAnsi="Calibri" w:cs="Times New Roman"/>
                <w:color w:val="auto"/>
                <w:sz w:val="14"/>
                <w:szCs w:val="22"/>
              </w:rPr>
              <w:t>Re</w:t>
            </w:r>
            <w:r>
              <w:rPr>
                <w:rFonts w:ascii="Calibri" w:eastAsia="Times New Roman" w:hAnsi="Calibri" w:cs="Times New Roman"/>
                <w:color w:val="auto"/>
                <w:sz w:val="14"/>
                <w:szCs w:val="22"/>
              </w:rPr>
              <w:t>ciprocal mentoring</w:t>
            </w:r>
          </w:p>
        </w:tc>
        <w:tc>
          <w:tcPr>
            <w:tcW w:w="715" w:type="dxa"/>
          </w:tcPr>
          <w:p w14:paraId="6919F341" w14:textId="77777777" w:rsidR="00DA1A84" w:rsidRPr="00AF159A" w:rsidRDefault="00DA1A84" w:rsidP="00DA03D5">
            <w:pPr>
              <w:rPr>
                <w:rFonts w:ascii="Calibri" w:eastAsia="Times New Roman" w:hAnsi="Calibri" w:cs="Times New Roman"/>
                <w:color w:val="auto"/>
                <w:sz w:val="22"/>
                <w:szCs w:val="22"/>
              </w:rPr>
            </w:pPr>
          </w:p>
        </w:tc>
        <w:tc>
          <w:tcPr>
            <w:tcW w:w="813" w:type="dxa"/>
            <w:shd w:val="clear" w:color="auto" w:fill="B4CEFF" w:themeFill="text2" w:themeFillTint="33"/>
          </w:tcPr>
          <w:p w14:paraId="2395EA5E" w14:textId="77777777" w:rsidR="00DA1A84" w:rsidRPr="00AF159A" w:rsidRDefault="00DA1A84" w:rsidP="00DA03D5">
            <w:pPr>
              <w:rPr>
                <w:rFonts w:ascii="Calibri" w:eastAsia="Times New Roman" w:hAnsi="Calibri" w:cs="Times New Roman"/>
                <w:color w:val="auto"/>
                <w:sz w:val="22"/>
                <w:szCs w:val="22"/>
              </w:rPr>
            </w:pPr>
            <w:r w:rsidRPr="00AF159A">
              <w:rPr>
                <w:rFonts w:ascii="Calibri" w:eastAsia="Times New Roman" w:hAnsi="Calibri" w:cs="Times New Roman"/>
                <w:color w:val="auto"/>
                <w:sz w:val="14"/>
                <w:szCs w:val="22"/>
              </w:rPr>
              <w:t>Re</w:t>
            </w:r>
            <w:r>
              <w:rPr>
                <w:rFonts w:ascii="Calibri" w:eastAsia="Times New Roman" w:hAnsi="Calibri" w:cs="Times New Roman"/>
                <w:color w:val="auto"/>
                <w:sz w:val="14"/>
                <w:szCs w:val="22"/>
              </w:rPr>
              <w:t>ciprocal mentoring</w:t>
            </w:r>
          </w:p>
        </w:tc>
        <w:tc>
          <w:tcPr>
            <w:tcW w:w="725" w:type="dxa"/>
          </w:tcPr>
          <w:p w14:paraId="494CE540" w14:textId="77777777" w:rsidR="00DA1A84" w:rsidRPr="00AF159A" w:rsidRDefault="00DA1A84" w:rsidP="00DA03D5">
            <w:pPr>
              <w:rPr>
                <w:rFonts w:ascii="Calibri" w:eastAsia="Times New Roman" w:hAnsi="Calibri" w:cs="Times New Roman"/>
                <w:color w:val="auto"/>
                <w:sz w:val="22"/>
                <w:szCs w:val="22"/>
              </w:rPr>
            </w:pPr>
          </w:p>
        </w:tc>
        <w:tc>
          <w:tcPr>
            <w:tcW w:w="1024" w:type="dxa"/>
            <w:shd w:val="clear" w:color="auto" w:fill="B4CEFF" w:themeFill="text2" w:themeFillTint="33"/>
          </w:tcPr>
          <w:p w14:paraId="26039E92" w14:textId="77777777" w:rsidR="00DA1A84" w:rsidRPr="00AF159A" w:rsidRDefault="00DA1A84" w:rsidP="00DA03D5">
            <w:pPr>
              <w:rPr>
                <w:rFonts w:ascii="Calibri" w:eastAsia="Times New Roman" w:hAnsi="Calibri" w:cs="Times New Roman"/>
                <w:color w:val="auto"/>
                <w:sz w:val="22"/>
                <w:szCs w:val="22"/>
              </w:rPr>
            </w:pPr>
            <w:r w:rsidRPr="00AF159A">
              <w:rPr>
                <w:rFonts w:ascii="Calibri" w:eastAsia="Times New Roman" w:hAnsi="Calibri" w:cs="Times New Roman"/>
                <w:color w:val="auto"/>
                <w:sz w:val="14"/>
                <w:szCs w:val="22"/>
              </w:rPr>
              <w:t>Re</w:t>
            </w:r>
            <w:r>
              <w:rPr>
                <w:rFonts w:ascii="Calibri" w:eastAsia="Times New Roman" w:hAnsi="Calibri" w:cs="Times New Roman"/>
                <w:color w:val="auto"/>
                <w:sz w:val="14"/>
                <w:szCs w:val="22"/>
              </w:rPr>
              <w:t>ciprocal mentoring</w:t>
            </w:r>
          </w:p>
        </w:tc>
        <w:tc>
          <w:tcPr>
            <w:tcW w:w="814" w:type="dxa"/>
          </w:tcPr>
          <w:p w14:paraId="73E7041A" w14:textId="77777777" w:rsidR="00DA1A84" w:rsidRPr="00AF159A" w:rsidRDefault="00DA1A84" w:rsidP="00DA03D5">
            <w:pPr>
              <w:rPr>
                <w:rFonts w:ascii="Calibri" w:eastAsia="Times New Roman" w:hAnsi="Calibri" w:cs="Times New Roman"/>
                <w:color w:val="auto"/>
                <w:sz w:val="22"/>
                <w:szCs w:val="22"/>
              </w:rPr>
            </w:pPr>
          </w:p>
        </w:tc>
        <w:tc>
          <w:tcPr>
            <w:tcW w:w="989" w:type="dxa"/>
            <w:shd w:val="clear" w:color="auto" w:fill="B4CEFF" w:themeFill="text2" w:themeFillTint="33"/>
          </w:tcPr>
          <w:p w14:paraId="00955B13" w14:textId="77777777" w:rsidR="00DA1A84" w:rsidRPr="00AF159A" w:rsidRDefault="00DA1A84" w:rsidP="00DA03D5">
            <w:pPr>
              <w:rPr>
                <w:rFonts w:ascii="Calibri" w:eastAsia="Times New Roman" w:hAnsi="Calibri" w:cs="Times New Roman"/>
                <w:color w:val="auto"/>
                <w:sz w:val="22"/>
                <w:szCs w:val="22"/>
              </w:rPr>
            </w:pPr>
            <w:r w:rsidRPr="00AF159A">
              <w:rPr>
                <w:rFonts w:ascii="Calibri" w:eastAsia="Times New Roman" w:hAnsi="Calibri" w:cs="Times New Roman"/>
                <w:color w:val="auto"/>
                <w:sz w:val="14"/>
                <w:szCs w:val="22"/>
              </w:rPr>
              <w:t>Re</w:t>
            </w:r>
            <w:r>
              <w:rPr>
                <w:rFonts w:ascii="Calibri" w:eastAsia="Times New Roman" w:hAnsi="Calibri" w:cs="Times New Roman"/>
                <w:color w:val="auto"/>
                <w:sz w:val="14"/>
                <w:szCs w:val="22"/>
              </w:rPr>
              <w:t>ciprocal mentoring</w:t>
            </w:r>
          </w:p>
        </w:tc>
        <w:tc>
          <w:tcPr>
            <w:tcW w:w="973" w:type="dxa"/>
          </w:tcPr>
          <w:p w14:paraId="7CD3A4AA" w14:textId="77777777" w:rsidR="00DA1A84" w:rsidRPr="00AF159A" w:rsidRDefault="00DA1A84" w:rsidP="00DA03D5">
            <w:pPr>
              <w:rPr>
                <w:rFonts w:ascii="Calibri" w:eastAsia="Times New Roman" w:hAnsi="Calibri" w:cs="Times New Roman"/>
                <w:color w:val="auto"/>
                <w:sz w:val="22"/>
                <w:szCs w:val="22"/>
              </w:rPr>
            </w:pPr>
          </w:p>
        </w:tc>
        <w:tc>
          <w:tcPr>
            <w:tcW w:w="813" w:type="dxa"/>
            <w:shd w:val="clear" w:color="auto" w:fill="B4CEFF" w:themeFill="text2" w:themeFillTint="33"/>
          </w:tcPr>
          <w:p w14:paraId="5E6119E0" w14:textId="77777777" w:rsidR="00DA1A84" w:rsidRPr="00AF159A" w:rsidRDefault="00DA1A84" w:rsidP="00DA03D5">
            <w:pPr>
              <w:rPr>
                <w:rFonts w:ascii="Calibri" w:eastAsia="Times New Roman" w:hAnsi="Calibri" w:cs="Times New Roman"/>
                <w:color w:val="auto"/>
                <w:sz w:val="22"/>
                <w:szCs w:val="22"/>
              </w:rPr>
            </w:pPr>
            <w:r w:rsidRPr="00AF159A">
              <w:rPr>
                <w:rFonts w:ascii="Calibri" w:eastAsia="Times New Roman" w:hAnsi="Calibri" w:cs="Times New Roman"/>
                <w:color w:val="auto"/>
                <w:sz w:val="14"/>
                <w:szCs w:val="22"/>
              </w:rPr>
              <w:t>Re</w:t>
            </w:r>
            <w:r>
              <w:rPr>
                <w:rFonts w:ascii="Calibri" w:eastAsia="Times New Roman" w:hAnsi="Calibri" w:cs="Times New Roman"/>
                <w:color w:val="auto"/>
                <w:sz w:val="14"/>
                <w:szCs w:val="22"/>
              </w:rPr>
              <w:t>ciprocal mentoring</w:t>
            </w:r>
          </w:p>
        </w:tc>
        <w:tc>
          <w:tcPr>
            <w:tcW w:w="1015" w:type="dxa"/>
            <w:shd w:val="clear" w:color="auto" w:fill="auto"/>
          </w:tcPr>
          <w:p w14:paraId="4E2A7F04" w14:textId="77777777" w:rsidR="00DA1A84" w:rsidRPr="00AF159A" w:rsidRDefault="00DA1A84" w:rsidP="00DA03D5">
            <w:pPr>
              <w:rPr>
                <w:rFonts w:ascii="Calibri" w:eastAsia="Times New Roman" w:hAnsi="Calibri" w:cs="Times New Roman"/>
                <w:color w:val="auto"/>
                <w:sz w:val="16"/>
                <w:szCs w:val="16"/>
              </w:rPr>
            </w:pPr>
          </w:p>
        </w:tc>
      </w:tr>
      <w:tr w:rsidR="00DA1A84" w:rsidRPr="00AF159A" w14:paraId="0C5587D6" w14:textId="77777777" w:rsidTr="00DA03D5">
        <w:trPr>
          <w:trHeight w:val="389"/>
        </w:trPr>
        <w:tc>
          <w:tcPr>
            <w:tcW w:w="959" w:type="dxa"/>
          </w:tcPr>
          <w:p w14:paraId="6D7E34CE" w14:textId="77777777" w:rsidR="00DA1A84" w:rsidRPr="00AF159A" w:rsidRDefault="00DA1A84" w:rsidP="00DA03D5">
            <w:pPr>
              <w:rPr>
                <w:rFonts w:ascii="Calibri" w:eastAsia="Times New Roman" w:hAnsi="Calibri" w:cs="Times New Roman"/>
                <w:color w:val="auto"/>
                <w:sz w:val="22"/>
                <w:szCs w:val="22"/>
              </w:rPr>
            </w:pPr>
          </w:p>
        </w:tc>
        <w:tc>
          <w:tcPr>
            <w:tcW w:w="715" w:type="dxa"/>
          </w:tcPr>
          <w:p w14:paraId="1DBCB16F" w14:textId="77777777" w:rsidR="00DA1A84" w:rsidRPr="00AF159A" w:rsidRDefault="00DA1A84" w:rsidP="00DA03D5">
            <w:pPr>
              <w:rPr>
                <w:rFonts w:ascii="Calibri" w:eastAsia="Times New Roman" w:hAnsi="Calibri" w:cs="Times New Roman"/>
                <w:color w:val="auto"/>
                <w:sz w:val="22"/>
                <w:szCs w:val="22"/>
              </w:rPr>
            </w:pPr>
          </w:p>
        </w:tc>
        <w:tc>
          <w:tcPr>
            <w:tcW w:w="813" w:type="dxa"/>
          </w:tcPr>
          <w:p w14:paraId="6AEFA6B2" w14:textId="77777777" w:rsidR="00DA1A84" w:rsidRPr="00AF159A" w:rsidRDefault="00DA1A84" w:rsidP="00DA03D5">
            <w:pPr>
              <w:rPr>
                <w:rFonts w:ascii="Calibri" w:eastAsia="Times New Roman" w:hAnsi="Calibri" w:cs="Times New Roman"/>
                <w:color w:val="auto"/>
                <w:sz w:val="22"/>
                <w:szCs w:val="22"/>
              </w:rPr>
            </w:pPr>
          </w:p>
        </w:tc>
        <w:tc>
          <w:tcPr>
            <w:tcW w:w="715" w:type="dxa"/>
          </w:tcPr>
          <w:p w14:paraId="06DADD6C" w14:textId="77777777" w:rsidR="00DA1A84" w:rsidRPr="00AF159A" w:rsidRDefault="00DA1A84" w:rsidP="00DA03D5">
            <w:pPr>
              <w:rPr>
                <w:rFonts w:ascii="Calibri" w:eastAsia="Times New Roman" w:hAnsi="Calibri" w:cs="Times New Roman"/>
                <w:color w:val="auto"/>
                <w:sz w:val="22"/>
                <w:szCs w:val="22"/>
              </w:rPr>
            </w:pPr>
          </w:p>
        </w:tc>
        <w:tc>
          <w:tcPr>
            <w:tcW w:w="813" w:type="dxa"/>
          </w:tcPr>
          <w:p w14:paraId="156D3B4C" w14:textId="77777777" w:rsidR="00DA1A84" w:rsidRPr="00AF159A" w:rsidRDefault="00DA1A84" w:rsidP="00DA03D5">
            <w:pPr>
              <w:rPr>
                <w:rFonts w:ascii="Calibri" w:eastAsia="Times New Roman" w:hAnsi="Calibri" w:cs="Times New Roman"/>
                <w:color w:val="auto"/>
                <w:sz w:val="22"/>
                <w:szCs w:val="22"/>
              </w:rPr>
            </w:pPr>
          </w:p>
        </w:tc>
        <w:tc>
          <w:tcPr>
            <w:tcW w:w="725" w:type="dxa"/>
          </w:tcPr>
          <w:p w14:paraId="1A889BE4" w14:textId="77777777" w:rsidR="00DA1A84" w:rsidRPr="00AF159A" w:rsidRDefault="00DA1A84" w:rsidP="00DA03D5">
            <w:pPr>
              <w:rPr>
                <w:rFonts w:ascii="Calibri" w:eastAsia="Times New Roman" w:hAnsi="Calibri" w:cs="Times New Roman"/>
                <w:color w:val="auto"/>
                <w:sz w:val="22"/>
                <w:szCs w:val="22"/>
              </w:rPr>
            </w:pPr>
          </w:p>
        </w:tc>
        <w:tc>
          <w:tcPr>
            <w:tcW w:w="1024" w:type="dxa"/>
          </w:tcPr>
          <w:p w14:paraId="05D14609" w14:textId="77777777" w:rsidR="00DA1A84" w:rsidRPr="00AF159A" w:rsidRDefault="00DA1A84" w:rsidP="00DA03D5">
            <w:pPr>
              <w:rPr>
                <w:rFonts w:ascii="Calibri" w:eastAsia="Times New Roman" w:hAnsi="Calibri" w:cs="Times New Roman"/>
                <w:color w:val="auto"/>
                <w:sz w:val="22"/>
                <w:szCs w:val="22"/>
              </w:rPr>
            </w:pPr>
          </w:p>
        </w:tc>
        <w:tc>
          <w:tcPr>
            <w:tcW w:w="814" w:type="dxa"/>
          </w:tcPr>
          <w:p w14:paraId="48787054" w14:textId="77777777" w:rsidR="00DA1A84" w:rsidRPr="00AF159A" w:rsidRDefault="00DA1A84" w:rsidP="00DA03D5">
            <w:pPr>
              <w:rPr>
                <w:rFonts w:ascii="Calibri" w:eastAsia="Times New Roman" w:hAnsi="Calibri" w:cs="Times New Roman"/>
                <w:color w:val="auto"/>
                <w:sz w:val="22"/>
                <w:szCs w:val="22"/>
              </w:rPr>
            </w:pPr>
          </w:p>
        </w:tc>
        <w:tc>
          <w:tcPr>
            <w:tcW w:w="989" w:type="dxa"/>
          </w:tcPr>
          <w:p w14:paraId="4F7A3509" w14:textId="77777777" w:rsidR="00DA1A84" w:rsidRPr="00AF159A" w:rsidRDefault="00DA1A84" w:rsidP="00DA03D5">
            <w:pPr>
              <w:rPr>
                <w:rFonts w:ascii="Calibri" w:eastAsia="Times New Roman" w:hAnsi="Calibri" w:cs="Times New Roman"/>
                <w:color w:val="auto"/>
                <w:sz w:val="22"/>
                <w:szCs w:val="22"/>
              </w:rPr>
            </w:pPr>
          </w:p>
        </w:tc>
        <w:tc>
          <w:tcPr>
            <w:tcW w:w="973" w:type="dxa"/>
          </w:tcPr>
          <w:p w14:paraId="1E51710A" w14:textId="77777777" w:rsidR="00DA1A84" w:rsidRPr="00AF159A" w:rsidRDefault="00DA1A84" w:rsidP="00DA03D5">
            <w:pPr>
              <w:rPr>
                <w:rFonts w:ascii="Calibri" w:eastAsia="Times New Roman" w:hAnsi="Calibri" w:cs="Times New Roman"/>
                <w:color w:val="auto"/>
                <w:sz w:val="22"/>
                <w:szCs w:val="22"/>
              </w:rPr>
            </w:pPr>
          </w:p>
        </w:tc>
        <w:tc>
          <w:tcPr>
            <w:tcW w:w="813" w:type="dxa"/>
          </w:tcPr>
          <w:p w14:paraId="356A4D26" w14:textId="77777777" w:rsidR="00DA1A84" w:rsidRPr="00AF159A" w:rsidRDefault="00DA1A84" w:rsidP="00DA03D5">
            <w:pPr>
              <w:rPr>
                <w:rFonts w:ascii="Calibri" w:eastAsia="Times New Roman" w:hAnsi="Calibri" w:cs="Times New Roman"/>
                <w:color w:val="auto"/>
                <w:sz w:val="22"/>
                <w:szCs w:val="22"/>
              </w:rPr>
            </w:pPr>
          </w:p>
        </w:tc>
        <w:tc>
          <w:tcPr>
            <w:tcW w:w="1015" w:type="dxa"/>
            <w:shd w:val="clear" w:color="auto" w:fill="B4CEFF" w:themeFill="text2" w:themeFillTint="33"/>
          </w:tcPr>
          <w:p w14:paraId="4A1E6D57" w14:textId="77777777" w:rsidR="00DA1A84" w:rsidRPr="00AF159A" w:rsidRDefault="00DA1A84" w:rsidP="00DA03D5">
            <w:pPr>
              <w:rPr>
                <w:rFonts w:ascii="Calibri" w:eastAsia="Times New Roman" w:hAnsi="Calibri" w:cs="Times New Roman"/>
                <w:color w:val="auto"/>
                <w:sz w:val="16"/>
                <w:szCs w:val="16"/>
              </w:rPr>
            </w:pPr>
            <w:r w:rsidRPr="00AF159A">
              <w:rPr>
                <w:rFonts w:ascii="Calibri" w:eastAsia="Times New Roman" w:hAnsi="Calibri" w:cs="Times New Roman"/>
                <w:color w:val="auto"/>
                <w:sz w:val="16"/>
                <w:szCs w:val="16"/>
              </w:rPr>
              <w:t>Celebration</w:t>
            </w:r>
          </w:p>
        </w:tc>
      </w:tr>
    </w:tbl>
    <w:p w14:paraId="07E5F418" w14:textId="377B8F4F" w:rsidR="00875CD4" w:rsidRDefault="00875CD4" w:rsidP="002B704C">
      <w:pPr>
        <w:pStyle w:val="BodyText"/>
      </w:pPr>
    </w:p>
    <w:p w14:paraId="1A359036" w14:textId="13EA182C" w:rsidR="005C7B52" w:rsidRDefault="005C7B52" w:rsidP="002B704C">
      <w:pPr>
        <w:pStyle w:val="BodyText"/>
      </w:pPr>
    </w:p>
    <w:p w14:paraId="16AE1E70" w14:textId="77777777" w:rsidR="005C7B52" w:rsidRPr="002B704C" w:rsidRDefault="005C7B52" w:rsidP="002B704C">
      <w:pPr>
        <w:pStyle w:val="BodyText"/>
      </w:pPr>
    </w:p>
    <w:p w14:paraId="2D37AE9D" w14:textId="17CC9F8A" w:rsidR="002B704C" w:rsidRDefault="002B704C" w:rsidP="002B704C">
      <w:pPr>
        <w:pStyle w:val="Heading1"/>
        <w:numPr>
          <w:ilvl w:val="0"/>
          <w:numId w:val="0"/>
        </w:numPr>
      </w:pPr>
      <w:r>
        <w:lastRenderedPageBreak/>
        <w:t>Eligibility</w:t>
      </w:r>
    </w:p>
    <w:p w14:paraId="6D9C0018" w14:textId="77777777" w:rsidR="008F7133" w:rsidRDefault="008F7133" w:rsidP="008F7133">
      <w:pPr>
        <w:pStyle w:val="BodyText"/>
        <w:spacing w:after="0"/>
      </w:pPr>
    </w:p>
    <w:p w14:paraId="64B45365" w14:textId="63B6CA5C" w:rsidR="008C07D8" w:rsidRDefault="002B704C" w:rsidP="008F7133">
      <w:pPr>
        <w:pStyle w:val="BodyText"/>
        <w:spacing w:after="0"/>
      </w:pPr>
      <w:r>
        <w:t xml:space="preserve">This </w:t>
      </w:r>
      <w:r w:rsidR="00983AA4">
        <w:t>programme</w:t>
      </w:r>
      <w:r>
        <w:t xml:space="preserve"> is targeted at </w:t>
      </w:r>
      <w:r w:rsidR="005771F2">
        <w:t>ethnic minority</w:t>
      </w:r>
      <w:r>
        <w:t xml:space="preserve"> nursing and midwifery staff within </w:t>
      </w:r>
      <w:r w:rsidR="00AE6A8B">
        <w:t>organisations</w:t>
      </w:r>
      <w:r>
        <w:t xml:space="preserve"> who are aspiring t</w:t>
      </w:r>
      <w:r w:rsidR="00AE6A8B">
        <w:t xml:space="preserve">o be in a senior nursing/midwifery leadership role </w:t>
      </w:r>
    </w:p>
    <w:p w14:paraId="2F0C2796" w14:textId="770E61B4" w:rsidR="002B704C" w:rsidRDefault="002B704C" w:rsidP="002B704C">
      <w:pPr>
        <w:pStyle w:val="BodyText"/>
      </w:pPr>
      <w:r>
        <w:t xml:space="preserve">The </w:t>
      </w:r>
      <w:r w:rsidR="001418C8">
        <w:t>programme</w:t>
      </w:r>
      <w:r>
        <w:t xml:space="preserve"> is targeted at individuals who demonstrate and fulfil the following criteria:</w:t>
      </w:r>
    </w:p>
    <w:p w14:paraId="176627B1" w14:textId="2E449371" w:rsidR="00593B8C" w:rsidRDefault="00593B8C" w:rsidP="00593B8C">
      <w:pPr>
        <w:pStyle w:val="BodyText"/>
        <w:spacing w:after="0" w:line="240" w:lineRule="auto"/>
        <w:ind w:left="714"/>
      </w:pPr>
    </w:p>
    <w:p w14:paraId="0866758C" w14:textId="27FC5C1A" w:rsidR="000B77E5" w:rsidRDefault="00DA0CFC" w:rsidP="008F7133">
      <w:pPr>
        <w:pStyle w:val="BodyText"/>
        <w:numPr>
          <w:ilvl w:val="0"/>
          <w:numId w:val="36"/>
        </w:numPr>
        <w:spacing w:after="0" w:line="240" w:lineRule="auto"/>
        <w:ind w:left="714" w:hanging="357"/>
      </w:pPr>
      <w:r>
        <w:t>F</w:t>
      </w:r>
      <w:r w:rsidR="000B77E5">
        <w:t>rom a</w:t>
      </w:r>
      <w:r w:rsidR="005771F2">
        <w:t>n</w:t>
      </w:r>
      <w:r w:rsidR="000B77E5">
        <w:t xml:space="preserve"> </w:t>
      </w:r>
      <w:r w:rsidR="005771F2">
        <w:t>ethnic minority</w:t>
      </w:r>
      <w:r w:rsidR="000B77E5">
        <w:t xml:space="preserve"> background</w:t>
      </w:r>
    </w:p>
    <w:p w14:paraId="6CB6C3BA" w14:textId="154E5885" w:rsidR="002B704C" w:rsidRDefault="000B77E5" w:rsidP="008F7133">
      <w:pPr>
        <w:pStyle w:val="BodyText"/>
        <w:numPr>
          <w:ilvl w:val="0"/>
          <w:numId w:val="36"/>
        </w:numPr>
        <w:spacing w:after="0" w:line="240" w:lineRule="auto"/>
        <w:ind w:left="714" w:hanging="357"/>
      </w:pPr>
      <w:r>
        <w:t>Working at band 6 – 8A</w:t>
      </w:r>
      <w:r w:rsidR="00D74872">
        <w:t xml:space="preserve"> or equivalent </w:t>
      </w:r>
      <w:r w:rsidR="00A058E4">
        <w:t xml:space="preserve">(with </w:t>
      </w:r>
      <w:r w:rsidR="00462306">
        <w:t>extensive</w:t>
      </w:r>
      <w:r w:rsidR="00A058E4">
        <w:t xml:space="preserve"> experience if at band 6)</w:t>
      </w:r>
    </w:p>
    <w:p w14:paraId="79A6B01E" w14:textId="53D362AE" w:rsidR="00D74872" w:rsidRDefault="00D74872" w:rsidP="008F7133">
      <w:pPr>
        <w:pStyle w:val="BodyText"/>
        <w:numPr>
          <w:ilvl w:val="0"/>
          <w:numId w:val="36"/>
        </w:numPr>
        <w:spacing w:after="0" w:line="240" w:lineRule="auto"/>
        <w:ind w:left="714" w:hanging="357"/>
      </w:pPr>
      <w:r>
        <w:t xml:space="preserve">Working in any NHS setting </w:t>
      </w:r>
      <w:r w:rsidR="00D92F1F">
        <w:t>(primary care, acute, community, mental health, learning disability and social care nursing)</w:t>
      </w:r>
    </w:p>
    <w:p w14:paraId="168BEEFC" w14:textId="7780E8E8" w:rsidR="00D74872" w:rsidRDefault="000B77E5" w:rsidP="00D74872">
      <w:pPr>
        <w:pStyle w:val="BodyText"/>
        <w:numPr>
          <w:ilvl w:val="0"/>
          <w:numId w:val="36"/>
        </w:numPr>
        <w:spacing w:after="0" w:line="240" w:lineRule="auto"/>
        <w:ind w:left="714" w:hanging="357"/>
      </w:pPr>
      <w:r>
        <w:t>NMC registered</w:t>
      </w:r>
      <w:r w:rsidR="00D74872">
        <w:t xml:space="preserve"> </w:t>
      </w:r>
    </w:p>
    <w:p w14:paraId="3BB03756" w14:textId="77777777" w:rsidR="008B4020" w:rsidRDefault="000B77E5" w:rsidP="008F7133">
      <w:pPr>
        <w:pStyle w:val="BodyText"/>
        <w:numPr>
          <w:ilvl w:val="0"/>
          <w:numId w:val="36"/>
        </w:numPr>
        <w:spacing w:after="0" w:line="240" w:lineRule="auto"/>
        <w:ind w:left="714" w:hanging="357"/>
      </w:pPr>
      <w:r>
        <w:t xml:space="preserve">Mandatory training </w:t>
      </w:r>
      <w:r w:rsidR="008B4020">
        <w:t>up to date</w:t>
      </w:r>
    </w:p>
    <w:p w14:paraId="2A39E5FC" w14:textId="77777777" w:rsidR="00E6715D" w:rsidRDefault="008B4020" w:rsidP="008F7133">
      <w:pPr>
        <w:pStyle w:val="BodyText"/>
        <w:numPr>
          <w:ilvl w:val="0"/>
          <w:numId w:val="36"/>
        </w:numPr>
        <w:spacing w:after="0" w:line="240" w:lineRule="auto"/>
        <w:ind w:left="714" w:hanging="357"/>
      </w:pPr>
      <w:r>
        <w:t xml:space="preserve">Evidence of </w:t>
      </w:r>
      <w:r w:rsidR="000B77E5">
        <w:t>continuing professional development</w:t>
      </w:r>
    </w:p>
    <w:p w14:paraId="56CF2794" w14:textId="71D3CDF4" w:rsidR="000B77E5" w:rsidRDefault="00E6715D" w:rsidP="008F7133">
      <w:pPr>
        <w:pStyle w:val="BodyText"/>
        <w:numPr>
          <w:ilvl w:val="0"/>
          <w:numId w:val="36"/>
        </w:numPr>
        <w:spacing w:after="0" w:line="240" w:lineRule="auto"/>
        <w:ind w:left="714" w:hanging="357"/>
      </w:pPr>
      <w:r>
        <w:t>Should not have already completed the Mary Seacole</w:t>
      </w:r>
      <w:r w:rsidR="004A2F37">
        <w:t xml:space="preserve">, Rosalind </w:t>
      </w:r>
      <w:proofErr w:type="gramStart"/>
      <w:r w:rsidR="004A2F37">
        <w:t>Franklin</w:t>
      </w:r>
      <w:proofErr w:type="gramEnd"/>
      <w:r w:rsidR="004A2F37">
        <w:t xml:space="preserve"> or Elizabeth Garrett Anderson</w:t>
      </w:r>
      <w:r w:rsidR="000B77E5">
        <w:t xml:space="preserve"> </w:t>
      </w:r>
      <w:r w:rsidR="004A2F37">
        <w:t>programmes</w:t>
      </w:r>
    </w:p>
    <w:p w14:paraId="4C0D1C74" w14:textId="62D8CCDF" w:rsidR="000B77E5" w:rsidRDefault="003857EC" w:rsidP="008F7133">
      <w:pPr>
        <w:pStyle w:val="BodyText"/>
        <w:numPr>
          <w:ilvl w:val="0"/>
          <w:numId w:val="36"/>
        </w:numPr>
        <w:spacing w:after="0" w:line="240" w:lineRule="auto"/>
        <w:ind w:left="714" w:hanging="357"/>
      </w:pPr>
      <w:r>
        <w:t>Have a track record of demonstrable leadership and ambition</w:t>
      </w:r>
    </w:p>
    <w:p w14:paraId="2E852B18" w14:textId="6FE9F3DD" w:rsidR="003857EC" w:rsidRDefault="003857EC" w:rsidP="008F7133">
      <w:pPr>
        <w:pStyle w:val="BodyText"/>
        <w:numPr>
          <w:ilvl w:val="0"/>
          <w:numId w:val="36"/>
        </w:numPr>
        <w:spacing w:after="0" w:line="240" w:lineRule="auto"/>
        <w:ind w:left="714" w:hanging="357"/>
      </w:pPr>
      <w:r>
        <w:t xml:space="preserve">Have robust </w:t>
      </w:r>
      <w:r w:rsidR="00827F54">
        <w:t>written, verbal</w:t>
      </w:r>
      <w:r w:rsidR="00996C3B">
        <w:t xml:space="preserve"> and IT</w:t>
      </w:r>
      <w:r>
        <w:t xml:space="preserve"> communication skills</w:t>
      </w:r>
    </w:p>
    <w:p w14:paraId="7D3D4F28" w14:textId="77777777" w:rsidR="00DA1A84" w:rsidRDefault="00DA1A84" w:rsidP="00DA1A84">
      <w:pPr>
        <w:pStyle w:val="BodyText"/>
        <w:spacing w:after="0" w:line="240" w:lineRule="auto"/>
        <w:ind w:left="714"/>
      </w:pPr>
    </w:p>
    <w:p w14:paraId="0BA25C99" w14:textId="2F6FD17C" w:rsidR="002B704C" w:rsidRDefault="008F1A8C" w:rsidP="002B704C">
      <w:pPr>
        <w:pStyle w:val="BodyText"/>
      </w:pPr>
      <w:r>
        <w:t xml:space="preserve">We will be looking for applications that are supported by evidence from your own experience. We want to find out about what drives and motivates you as well as your experiences. Please use the application form as an opportunity to tell us about your values, strengths, your development </w:t>
      </w:r>
      <w:r w:rsidR="004F1D8B">
        <w:t>aspirations,</w:t>
      </w:r>
      <w:r>
        <w:t xml:space="preserve"> and ambitions.</w:t>
      </w:r>
    </w:p>
    <w:p w14:paraId="6FC45B22" w14:textId="7F626BA0" w:rsidR="00286F48" w:rsidRPr="00286F48" w:rsidRDefault="00286F48" w:rsidP="00286F48">
      <w:pPr>
        <w:rPr>
          <w:sz w:val="36"/>
          <w:szCs w:val="36"/>
        </w:rPr>
      </w:pPr>
      <w:r>
        <w:rPr>
          <w:color w:val="005EB8" w:themeColor="text1"/>
          <w:sz w:val="36"/>
          <w:szCs w:val="36"/>
        </w:rPr>
        <w:t>Top tips for supporting your application</w:t>
      </w:r>
      <w:r>
        <w:rPr>
          <w:color w:val="005EB8" w:themeColor="text1"/>
          <w:sz w:val="36"/>
          <w:szCs w:val="36"/>
        </w:rPr>
        <w:br/>
      </w:r>
    </w:p>
    <w:p w14:paraId="34A96F8C" w14:textId="7E0964C8" w:rsidR="004F1D8B" w:rsidRDefault="004F1D8B" w:rsidP="002B704C">
      <w:pPr>
        <w:pStyle w:val="BodyText"/>
      </w:pPr>
      <w:r>
        <w:t xml:space="preserve">Here </w:t>
      </w:r>
      <w:r w:rsidR="00B159BF">
        <w:t>are some top tips for supporting your application based on feedback from successful applicants for cohort 1:</w:t>
      </w:r>
    </w:p>
    <w:p w14:paraId="713B79AB" w14:textId="77777777" w:rsidR="00286F48" w:rsidRPr="00286F48" w:rsidRDefault="00286F48" w:rsidP="00286F48">
      <w:pPr>
        <w:pStyle w:val="ListParagraph"/>
        <w:numPr>
          <w:ilvl w:val="0"/>
          <w:numId w:val="49"/>
        </w:numPr>
        <w:spacing w:after="160" w:line="259" w:lineRule="auto"/>
        <w:rPr>
          <w:rFonts w:cs="Arial"/>
        </w:rPr>
      </w:pPr>
      <w:r w:rsidRPr="00286F48">
        <w:rPr>
          <w:rFonts w:cs="Arial"/>
        </w:rPr>
        <w:t>Use the same language that is used in the advert/ programme/ course content</w:t>
      </w:r>
    </w:p>
    <w:p w14:paraId="11B79687" w14:textId="77777777" w:rsidR="00286F48" w:rsidRPr="00286F48" w:rsidRDefault="00286F48" w:rsidP="00286F48">
      <w:pPr>
        <w:pStyle w:val="ListParagraph"/>
        <w:numPr>
          <w:ilvl w:val="0"/>
          <w:numId w:val="49"/>
        </w:numPr>
        <w:spacing w:after="160" w:line="259" w:lineRule="auto"/>
        <w:rPr>
          <w:rFonts w:cs="Arial"/>
        </w:rPr>
      </w:pPr>
      <w:r w:rsidRPr="00286F48">
        <w:rPr>
          <w:rFonts w:cs="Arial"/>
        </w:rPr>
        <w:t xml:space="preserve">Evidence why this is the right development opportunity for you </w:t>
      </w:r>
      <w:proofErr w:type="gramStart"/>
      <w:r w:rsidRPr="00286F48">
        <w:rPr>
          <w:rFonts w:cs="Arial"/>
        </w:rPr>
        <w:t>at this time</w:t>
      </w:r>
      <w:proofErr w:type="gramEnd"/>
    </w:p>
    <w:p w14:paraId="4B1660D4" w14:textId="77777777" w:rsidR="00286F48" w:rsidRPr="00286F48" w:rsidRDefault="00286F48" w:rsidP="00286F48">
      <w:pPr>
        <w:pStyle w:val="ListParagraph"/>
        <w:numPr>
          <w:ilvl w:val="0"/>
          <w:numId w:val="49"/>
        </w:numPr>
        <w:spacing w:after="160" w:line="259" w:lineRule="auto"/>
        <w:rPr>
          <w:rFonts w:cs="Arial"/>
        </w:rPr>
      </w:pPr>
      <w:r w:rsidRPr="00286F48">
        <w:rPr>
          <w:rFonts w:cs="Arial"/>
        </w:rPr>
        <w:t>Don’t hesitate to ask for help from a peer, line manager or lead nurse</w:t>
      </w:r>
    </w:p>
    <w:p w14:paraId="1155172D" w14:textId="3010B340" w:rsidR="00084DBC" w:rsidRPr="00084DBC" w:rsidRDefault="00286F48" w:rsidP="00084DBC">
      <w:pPr>
        <w:pStyle w:val="ListParagraph"/>
        <w:numPr>
          <w:ilvl w:val="0"/>
          <w:numId w:val="49"/>
        </w:numPr>
        <w:spacing w:after="160" w:line="259" w:lineRule="auto"/>
        <w:rPr>
          <w:rFonts w:cs="Arial"/>
        </w:rPr>
      </w:pPr>
      <w:r w:rsidRPr="00286F48">
        <w:rPr>
          <w:rFonts w:cs="Arial"/>
        </w:rPr>
        <w:t>Detail you</w:t>
      </w:r>
      <w:r w:rsidR="00415404">
        <w:rPr>
          <w:rFonts w:cs="Arial"/>
        </w:rPr>
        <w:t>r</w:t>
      </w:r>
      <w:r w:rsidRPr="00286F48">
        <w:rPr>
          <w:rFonts w:cs="Arial"/>
        </w:rPr>
        <w:t xml:space="preserve"> experience and leadership skills summarising what your end goal is: influencing policy/ changing practice/ empowering the team</w:t>
      </w:r>
    </w:p>
    <w:p w14:paraId="35E06B5B" w14:textId="1DECC24B" w:rsidR="00286F48" w:rsidRPr="00286F48" w:rsidRDefault="00286F48" w:rsidP="00286F48">
      <w:pPr>
        <w:pStyle w:val="ListParagraph"/>
        <w:numPr>
          <w:ilvl w:val="0"/>
          <w:numId w:val="49"/>
        </w:numPr>
        <w:spacing w:after="160" w:line="259" w:lineRule="auto"/>
        <w:rPr>
          <w:rFonts w:cs="Arial"/>
        </w:rPr>
      </w:pPr>
      <w:r w:rsidRPr="00286F48">
        <w:rPr>
          <w:rFonts w:cs="Arial"/>
        </w:rPr>
        <w:t xml:space="preserve">Evidence that you have taken opportunities to step up into a leadership capacity </w:t>
      </w:r>
      <w:proofErr w:type="spellStart"/>
      <w:r w:rsidRPr="00286F48">
        <w:rPr>
          <w:rFonts w:cs="Arial"/>
        </w:rPr>
        <w:t>e.g</w:t>
      </w:r>
      <w:proofErr w:type="spellEnd"/>
      <w:r w:rsidRPr="00286F48">
        <w:rPr>
          <w:rFonts w:cs="Arial"/>
        </w:rPr>
        <w:t>: presenting, mentoring, teaching, advocating</w:t>
      </w:r>
    </w:p>
    <w:p w14:paraId="7D836290" w14:textId="1EE68C5E" w:rsidR="00286F48" w:rsidRPr="00286F48" w:rsidRDefault="00286F48" w:rsidP="00286F48">
      <w:pPr>
        <w:pStyle w:val="ListParagraph"/>
        <w:numPr>
          <w:ilvl w:val="0"/>
          <w:numId w:val="49"/>
        </w:numPr>
        <w:spacing w:after="160" w:line="259" w:lineRule="auto"/>
        <w:rPr>
          <w:rFonts w:cs="Arial"/>
        </w:rPr>
      </w:pPr>
      <w:r w:rsidRPr="00286F48">
        <w:rPr>
          <w:rFonts w:cs="Arial"/>
        </w:rPr>
        <w:t>Detail your strengths and think about your leadership style describing where there may</w:t>
      </w:r>
      <w:r w:rsidR="00415404">
        <w:rPr>
          <w:rFonts w:cs="Arial"/>
        </w:rPr>
        <w:t xml:space="preserve"> </w:t>
      </w:r>
      <w:r w:rsidRPr="00286F48">
        <w:rPr>
          <w:rFonts w:cs="Arial"/>
        </w:rPr>
        <w:t>be gaps in your own knowledge and how the programme will help you</w:t>
      </w:r>
    </w:p>
    <w:p w14:paraId="34692CB8" w14:textId="77777777" w:rsidR="00286F48" w:rsidRPr="00286F48" w:rsidRDefault="00286F48" w:rsidP="00286F48">
      <w:pPr>
        <w:pStyle w:val="ListParagraph"/>
        <w:numPr>
          <w:ilvl w:val="0"/>
          <w:numId w:val="49"/>
        </w:numPr>
        <w:spacing w:after="160" w:line="259" w:lineRule="auto"/>
        <w:rPr>
          <w:rFonts w:cs="Arial"/>
        </w:rPr>
      </w:pPr>
      <w:r w:rsidRPr="00286F48">
        <w:rPr>
          <w:rFonts w:cs="Arial"/>
        </w:rPr>
        <w:t>Describe what the programme will do to enhance your skills: build networks, benchmarking, new opportunities and impact on self and others</w:t>
      </w:r>
    </w:p>
    <w:p w14:paraId="41E552CE" w14:textId="77777777" w:rsidR="00286F48" w:rsidRPr="00286F48" w:rsidRDefault="00286F48" w:rsidP="00286F48">
      <w:pPr>
        <w:pStyle w:val="ListParagraph"/>
        <w:numPr>
          <w:ilvl w:val="0"/>
          <w:numId w:val="49"/>
        </w:numPr>
        <w:spacing w:after="160" w:line="259" w:lineRule="auto"/>
        <w:rPr>
          <w:rFonts w:cs="Arial"/>
        </w:rPr>
      </w:pPr>
      <w:r w:rsidRPr="00286F48">
        <w:rPr>
          <w:rFonts w:cs="Arial"/>
        </w:rPr>
        <w:t xml:space="preserve">Consider using a well-known proverb, </w:t>
      </w:r>
      <w:proofErr w:type="gramStart"/>
      <w:r w:rsidRPr="00286F48">
        <w:rPr>
          <w:rFonts w:cs="Arial"/>
        </w:rPr>
        <w:t>quote</w:t>
      </w:r>
      <w:proofErr w:type="gramEnd"/>
      <w:r w:rsidRPr="00286F48">
        <w:rPr>
          <w:rFonts w:cs="Arial"/>
        </w:rPr>
        <w:t xml:space="preserve"> or mantra to support your own beliefs and values. Utilise trust Vision e.g. Step Up to great and evidence the areas to support your skills</w:t>
      </w:r>
    </w:p>
    <w:p w14:paraId="15A67903" w14:textId="77777777" w:rsidR="00286F48" w:rsidRPr="00286F48" w:rsidRDefault="00286F48" w:rsidP="00286F48">
      <w:pPr>
        <w:pStyle w:val="ListParagraph"/>
        <w:numPr>
          <w:ilvl w:val="0"/>
          <w:numId w:val="49"/>
        </w:numPr>
        <w:spacing w:after="160" w:line="259" w:lineRule="auto"/>
        <w:rPr>
          <w:rFonts w:cs="Arial"/>
        </w:rPr>
      </w:pPr>
      <w:r w:rsidRPr="00286F48">
        <w:rPr>
          <w:rFonts w:cs="Arial"/>
        </w:rPr>
        <w:t>Reference the level of analysis and learning have worked to i.e.: critical analysis and research/ developing new ideas from an evidence base</w:t>
      </w:r>
    </w:p>
    <w:p w14:paraId="2E7D2934" w14:textId="77777777" w:rsidR="00286F48" w:rsidRPr="00286F48" w:rsidRDefault="00286F48" w:rsidP="00286F48">
      <w:pPr>
        <w:pStyle w:val="ListParagraph"/>
        <w:numPr>
          <w:ilvl w:val="0"/>
          <w:numId w:val="49"/>
        </w:numPr>
        <w:spacing w:after="160" w:line="259" w:lineRule="auto"/>
        <w:rPr>
          <w:rFonts w:cs="Arial"/>
        </w:rPr>
      </w:pPr>
      <w:r w:rsidRPr="00286F48">
        <w:rPr>
          <w:rFonts w:cs="Arial"/>
        </w:rPr>
        <w:lastRenderedPageBreak/>
        <w:t>Give a background to your own personal journey and be transparent. Include your own core values and personal attributes</w:t>
      </w:r>
    </w:p>
    <w:p w14:paraId="330C9929" w14:textId="29C8A252" w:rsidR="00286F48" w:rsidRPr="00084DBC" w:rsidRDefault="00286F48" w:rsidP="002B704C">
      <w:pPr>
        <w:pStyle w:val="ListParagraph"/>
        <w:numPr>
          <w:ilvl w:val="0"/>
          <w:numId w:val="49"/>
        </w:numPr>
        <w:spacing w:after="160" w:line="259" w:lineRule="auto"/>
        <w:rPr>
          <w:rFonts w:cs="Arial"/>
        </w:rPr>
      </w:pPr>
      <w:r w:rsidRPr="00286F48">
        <w:rPr>
          <w:rFonts w:cs="Arial"/>
        </w:rPr>
        <w:t xml:space="preserve">Summarise your interpretation of the programme -personal aims and how it will benefit you, your </w:t>
      </w:r>
      <w:proofErr w:type="gramStart"/>
      <w:r w:rsidRPr="00286F48">
        <w:rPr>
          <w:rFonts w:cs="Arial"/>
        </w:rPr>
        <w:t>team</w:t>
      </w:r>
      <w:proofErr w:type="gramEnd"/>
      <w:r w:rsidRPr="00286F48">
        <w:rPr>
          <w:rFonts w:cs="Arial"/>
        </w:rPr>
        <w:t xml:space="preserve"> and your organisation</w:t>
      </w:r>
    </w:p>
    <w:p w14:paraId="05982413" w14:textId="77777777" w:rsidR="00415404" w:rsidRDefault="00415404" w:rsidP="002B704C">
      <w:pPr>
        <w:pStyle w:val="BodyText"/>
      </w:pPr>
    </w:p>
    <w:p w14:paraId="17C90715" w14:textId="77777777" w:rsidR="006A3975" w:rsidRPr="006A3975" w:rsidRDefault="006A3975" w:rsidP="006A3975">
      <w:pPr>
        <w:rPr>
          <w:sz w:val="36"/>
          <w:szCs w:val="36"/>
        </w:rPr>
      </w:pPr>
      <w:r w:rsidRPr="006A3975">
        <w:rPr>
          <w:color w:val="005EB8" w:themeColor="text1"/>
          <w:sz w:val="36"/>
          <w:szCs w:val="36"/>
        </w:rPr>
        <w:t>Sponsor and line manager Support</w:t>
      </w:r>
    </w:p>
    <w:p w14:paraId="162171E5" w14:textId="77777777" w:rsidR="006A3975" w:rsidRDefault="006A3975" w:rsidP="006A3975"/>
    <w:p w14:paraId="1C1B19B0" w14:textId="1E6000FF" w:rsidR="006A3975" w:rsidRDefault="006A3975" w:rsidP="006A3975">
      <w:r>
        <w:t>All applicants will be asked to provide a</w:t>
      </w:r>
      <w:r w:rsidR="006527BA">
        <w:t>n individual</w:t>
      </w:r>
      <w:r>
        <w:t xml:space="preserve"> </w:t>
      </w:r>
      <w:r w:rsidRPr="006C6A6F">
        <w:rPr>
          <w:b/>
          <w:bCs/>
        </w:rPr>
        <w:t>statement of support</w:t>
      </w:r>
      <w:r>
        <w:t xml:space="preserve"> from their sponsor.</w:t>
      </w:r>
      <w:r w:rsidR="006527BA">
        <w:t xml:space="preserve"> Please ensure you have had a conversation with your sponsor to confirm </w:t>
      </w:r>
      <w:r w:rsidR="0030455C">
        <w:t>their support.</w:t>
      </w:r>
    </w:p>
    <w:p w14:paraId="702A9028" w14:textId="77777777" w:rsidR="006527BA" w:rsidRDefault="006527BA" w:rsidP="006A3975"/>
    <w:p w14:paraId="56B530F4" w14:textId="46F2EAE8" w:rsidR="006A3975" w:rsidRDefault="006A3975" w:rsidP="006A3975">
      <w:r>
        <w:t>In addition to the supporting statement, participant sponsors will be required to attend the programme onboarding day</w:t>
      </w:r>
      <w:r w:rsidR="00CE4088">
        <w:t xml:space="preserve">, reciprocal mentoring preparation sessions and </w:t>
      </w:r>
      <w:r>
        <w:t xml:space="preserve">the programme celebration event. Sponsors are required to read and understand the information contained in the </w:t>
      </w:r>
      <w:r w:rsidRPr="00E4127F">
        <w:t>Sponsor Information Pack</w:t>
      </w:r>
      <w:r>
        <w:t>.</w:t>
      </w:r>
      <w:r w:rsidR="007F6613">
        <w:t xml:space="preserve"> Sponsors must be working at </w:t>
      </w:r>
      <w:r w:rsidR="007F6613" w:rsidRPr="007F6613">
        <w:rPr>
          <w:b/>
          <w:bCs/>
          <w:u w:val="single"/>
        </w:rPr>
        <w:t>executive</w:t>
      </w:r>
      <w:r w:rsidR="007F6613">
        <w:t xml:space="preserve"> level in the system.</w:t>
      </w:r>
    </w:p>
    <w:p w14:paraId="0023ED71" w14:textId="77777777" w:rsidR="006A3975" w:rsidRDefault="006A3975" w:rsidP="006A3975"/>
    <w:p w14:paraId="7D58B1A2" w14:textId="5B6414C9" w:rsidR="006A3975" w:rsidRDefault="006A3975" w:rsidP="006A3975">
      <w:r>
        <w:t xml:space="preserve">Alongside this a signature of approval from the applicant’s line manager/ </w:t>
      </w:r>
      <w:r w:rsidRPr="006A3975">
        <w:t>named authoriser of study leave</w:t>
      </w:r>
      <w:r>
        <w:t xml:space="preserve"> will also be required and a separate Line Manager/</w:t>
      </w:r>
      <w:r w:rsidRPr="006A3975">
        <w:t xml:space="preserve"> named authoriser of study</w:t>
      </w:r>
      <w:r>
        <w:t xml:space="preserve"> </w:t>
      </w:r>
      <w:r w:rsidR="008F7133">
        <w:t>i</w:t>
      </w:r>
      <w:r>
        <w:t>nformation pack is included.</w:t>
      </w:r>
    </w:p>
    <w:p w14:paraId="3B9F31C6" w14:textId="732C38E4" w:rsidR="008F7133" w:rsidRDefault="008F7133" w:rsidP="008F7133">
      <w:pPr>
        <w:pStyle w:val="Heading1"/>
        <w:numPr>
          <w:ilvl w:val="0"/>
          <w:numId w:val="0"/>
        </w:numPr>
      </w:pPr>
      <w:r>
        <w:t>Sponsor Details</w:t>
      </w:r>
    </w:p>
    <w:p w14:paraId="028F81C3" w14:textId="77777777" w:rsidR="008F7133" w:rsidRPr="008F7133" w:rsidRDefault="008F7133" w:rsidP="008F7133">
      <w:pPr>
        <w:pStyle w:val="BodyText"/>
        <w:spacing w:after="0"/>
      </w:pPr>
    </w:p>
    <w:tbl>
      <w:tblPr>
        <w:tblStyle w:val="PlainTable1"/>
        <w:tblW w:w="0" w:type="auto"/>
        <w:tblLook w:val="04A0" w:firstRow="1" w:lastRow="0" w:firstColumn="1" w:lastColumn="0" w:noHBand="0" w:noVBand="1"/>
      </w:tblPr>
      <w:tblGrid>
        <w:gridCol w:w="4769"/>
        <w:gridCol w:w="4770"/>
      </w:tblGrid>
      <w:tr w:rsidR="008F7133" w14:paraId="270DA6BE" w14:textId="77777777" w:rsidTr="00272CEA">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769" w:type="dxa"/>
          </w:tcPr>
          <w:p w14:paraId="65455ADC" w14:textId="77777777" w:rsidR="008F7133" w:rsidRPr="00FB0647" w:rsidRDefault="008F7133" w:rsidP="00272CEA">
            <w:pPr>
              <w:pStyle w:val="BodyText"/>
              <w:rPr>
                <w:b w:val="0"/>
                <w:bCs w:val="0"/>
              </w:rPr>
            </w:pPr>
            <w:r>
              <w:rPr>
                <w:b w:val="0"/>
                <w:bCs w:val="0"/>
              </w:rPr>
              <w:t>Full Name (First, Last)</w:t>
            </w:r>
          </w:p>
        </w:tc>
        <w:tc>
          <w:tcPr>
            <w:tcW w:w="4770" w:type="dxa"/>
          </w:tcPr>
          <w:p w14:paraId="30BB9346" w14:textId="77777777" w:rsidR="008F7133" w:rsidRDefault="008F7133" w:rsidP="00272CEA">
            <w:pPr>
              <w:pStyle w:val="BodyText"/>
              <w:cnfStyle w:val="100000000000" w:firstRow="1" w:lastRow="0" w:firstColumn="0" w:lastColumn="0" w:oddVBand="0" w:evenVBand="0" w:oddHBand="0" w:evenHBand="0" w:firstRowFirstColumn="0" w:firstRowLastColumn="0" w:lastRowFirstColumn="0" w:lastRowLastColumn="0"/>
            </w:pPr>
          </w:p>
        </w:tc>
      </w:tr>
      <w:tr w:rsidR="008F7133" w14:paraId="595C7B47" w14:textId="77777777" w:rsidTr="00272CEA">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769" w:type="dxa"/>
          </w:tcPr>
          <w:p w14:paraId="51C29759" w14:textId="77777777" w:rsidR="008F7133" w:rsidRPr="00FB0647" w:rsidRDefault="008F7133" w:rsidP="00272CEA">
            <w:pPr>
              <w:pStyle w:val="BodyText"/>
              <w:rPr>
                <w:b w:val="0"/>
                <w:bCs w:val="0"/>
              </w:rPr>
            </w:pPr>
            <w:r w:rsidRPr="00FB0647">
              <w:rPr>
                <w:b w:val="0"/>
                <w:bCs w:val="0"/>
              </w:rPr>
              <w:t>Job Title</w:t>
            </w:r>
          </w:p>
        </w:tc>
        <w:tc>
          <w:tcPr>
            <w:tcW w:w="4770" w:type="dxa"/>
          </w:tcPr>
          <w:p w14:paraId="31350062" w14:textId="77777777" w:rsidR="008F7133" w:rsidRDefault="008F7133" w:rsidP="00272CEA">
            <w:pPr>
              <w:pStyle w:val="BodyText"/>
              <w:cnfStyle w:val="000000100000" w:firstRow="0" w:lastRow="0" w:firstColumn="0" w:lastColumn="0" w:oddVBand="0" w:evenVBand="0" w:oddHBand="1" w:evenHBand="0" w:firstRowFirstColumn="0" w:firstRowLastColumn="0" w:lastRowFirstColumn="0" w:lastRowLastColumn="0"/>
            </w:pPr>
          </w:p>
        </w:tc>
      </w:tr>
      <w:tr w:rsidR="008F7133" w14:paraId="0527FC7D" w14:textId="77777777" w:rsidTr="00272CEA">
        <w:trPr>
          <w:trHeight w:val="436"/>
        </w:trPr>
        <w:tc>
          <w:tcPr>
            <w:cnfStyle w:val="001000000000" w:firstRow="0" w:lastRow="0" w:firstColumn="1" w:lastColumn="0" w:oddVBand="0" w:evenVBand="0" w:oddHBand="0" w:evenHBand="0" w:firstRowFirstColumn="0" w:firstRowLastColumn="0" w:lastRowFirstColumn="0" w:lastRowLastColumn="0"/>
            <w:tcW w:w="4769" w:type="dxa"/>
          </w:tcPr>
          <w:p w14:paraId="4BF23E2A" w14:textId="77777777" w:rsidR="008F7133" w:rsidRPr="00FB0647" w:rsidRDefault="008F7133" w:rsidP="00272CEA">
            <w:pPr>
              <w:pStyle w:val="BodyText"/>
              <w:rPr>
                <w:b w:val="0"/>
                <w:bCs w:val="0"/>
              </w:rPr>
            </w:pPr>
            <w:r w:rsidRPr="00FB0647">
              <w:rPr>
                <w:b w:val="0"/>
                <w:bCs w:val="0"/>
              </w:rPr>
              <w:t>Organisation</w:t>
            </w:r>
          </w:p>
        </w:tc>
        <w:tc>
          <w:tcPr>
            <w:tcW w:w="4770" w:type="dxa"/>
          </w:tcPr>
          <w:p w14:paraId="2747B643" w14:textId="77777777" w:rsidR="008F7133" w:rsidRDefault="008F7133" w:rsidP="00272CEA">
            <w:pPr>
              <w:pStyle w:val="BodyText"/>
              <w:cnfStyle w:val="000000000000" w:firstRow="0" w:lastRow="0" w:firstColumn="0" w:lastColumn="0" w:oddVBand="0" w:evenVBand="0" w:oddHBand="0" w:evenHBand="0" w:firstRowFirstColumn="0" w:firstRowLastColumn="0" w:lastRowFirstColumn="0" w:lastRowLastColumn="0"/>
            </w:pPr>
          </w:p>
        </w:tc>
      </w:tr>
      <w:tr w:rsidR="008F7133" w14:paraId="2AEB6717" w14:textId="77777777" w:rsidTr="00272CEA">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769" w:type="dxa"/>
          </w:tcPr>
          <w:p w14:paraId="6A0DFA36" w14:textId="77777777" w:rsidR="008F7133" w:rsidRPr="00FB0647" w:rsidRDefault="008F7133" w:rsidP="00272CEA">
            <w:pPr>
              <w:pStyle w:val="BodyText"/>
              <w:rPr>
                <w:b w:val="0"/>
                <w:bCs w:val="0"/>
              </w:rPr>
            </w:pPr>
            <w:r w:rsidRPr="00FB0647">
              <w:rPr>
                <w:b w:val="0"/>
                <w:bCs w:val="0"/>
              </w:rPr>
              <w:t>E-mail address</w:t>
            </w:r>
          </w:p>
        </w:tc>
        <w:tc>
          <w:tcPr>
            <w:tcW w:w="4770" w:type="dxa"/>
          </w:tcPr>
          <w:p w14:paraId="3544C94D" w14:textId="77777777" w:rsidR="008F7133" w:rsidRDefault="008F7133" w:rsidP="00272CEA">
            <w:pPr>
              <w:pStyle w:val="BodyText"/>
              <w:cnfStyle w:val="000000100000" w:firstRow="0" w:lastRow="0" w:firstColumn="0" w:lastColumn="0" w:oddVBand="0" w:evenVBand="0" w:oddHBand="1" w:evenHBand="0" w:firstRowFirstColumn="0" w:firstRowLastColumn="0" w:lastRowFirstColumn="0" w:lastRowLastColumn="0"/>
            </w:pPr>
          </w:p>
        </w:tc>
      </w:tr>
      <w:tr w:rsidR="008F7133" w14:paraId="6E3D92FF" w14:textId="77777777" w:rsidTr="00272CEA">
        <w:trPr>
          <w:trHeight w:val="446"/>
        </w:trPr>
        <w:tc>
          <w:tcPr>
            <w:cnfStyle w:val="001000000000" w:firstRow="0" w:lastRow="0" w:firstColumn="1" w:lastColumn="0" w:oddVBand="0" w:evenVBand="0" w:oddHBand="0" w:evenHBand="0" w:firstRowFirstColumn="0" w:firstRowLastColumn="0" w:lastRowFirstColumn="0" w:lastRowLastColumn="0"/>
            <w:tcW w:w="4769" w:type="dxa"/>
          </w:tcPr>
          <w:p w14:paraId="23DEA836" w14:textId="77777777" w:rsidR="008F7133" w:rsidRPr="00FB0647" w:rsidRDefault="008F7133" w:rsidP="00272CEA">
            <w:pPr>
              <w:pStyle w:val="BodyText"/>
              <w:rPr>
                <w:b w:val="0"/>
                <w:bCs w:val="0"/>
              </w:rPr>
            </w:pPr>
            <w:r w:rsidRPr="00FB0647">
              <w:rPr>
                <w:b w:val="0"/>
                <w:bCs w:val="0"/>
              </w:rPr>
              <w:t>Telephone number</w:t>
            </w:r>
          </w:p>
        </w:tc>
        <w:tc>
          <w:tcPr>
            <w:tcW w:w="4770" w:type="dxa"/>
          </w:tcPr>
          <w:p w14:paraId="2FE7E4B4" w14:textId="77777777" w:rsidR="008F7133" w:rsidRDefault="008F7133" w:rsidP="00272CEA">
            <w:pPr>
              <w:pStyle w:val="BodyText"/>
              <w:cnfStyle w:val="000000000000" w:firstRow="0" w:lastRow="0" w:firstColumn="0" w:lastColumn="0" w:oddVBand="0" w:evenVBand="0" w:oddHBand="0" w:evenHBand="0" w:firstRowFirstColumn="0" w:firstRowLastColumn="0" w:lastRowFirstColumn="0" w:lastRowLastColumn="0"/>
            </w:pPr>
          </w:p>
        </w:tc>
      </w:tr>
    </w:tbl>
    <w:p w14:paraId="00CDFC4E" w14:textId="77777777" w:rsidR="008F7133" w:rsidRPr="00FB0647" w:rsidRDefault="008F7133" w:rsidP="008F7133">
      <w:pPr>
        <w:pStyle w:val="Heading1"/>
        <w:numPr>
          <w:ilvl w:val="0"/>
          <w:numId w:val="0"/>
        </w:numPr>
      </w:pPr>
      <w:r>
        <w:t>Deputy Sponsor Details</w:t>
      </w:r>
      <w:r>
        <w:br/>
      </w:r>
    </w:p>
    <w:tbl>
      <w:tblPr>
        <w:tblStyle w:val="PlainTable1"/>
        <w:tblW w:w="0" w:type="auto"/>
        <w:tblLook w:val="04A0" w:firstRow="1" w:lastRow="0" w:firstColumn="1" w:lastColumn="0" w:noHBand="0" w:noVBand="1"/>
      </w:tblPr>
      <w:tblGrid>
        <w:gridCol w:w="4769"/>
        <w:gridCol w:w="4770"/>
      </w:tblGrid>
      <w:tr w:rsidR="008F7133" w14:paraId="58AD40C8" w14:textId="77777777" w:rsidTr="00DA3B26">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769" w:type="dxa"/>
          </w:tcPr>
          <w:p w14:paraId="7954EA57" w14:textId="77777777" w:rsidR="008F7133" w:rsidRPr="00FB0647" w:rsidRDefault="008F7133" w:rsidP="00DA3B26">
            <w:pPr>
              <w:pStyle w:val="BodyText"/>
              <w:rPr>
                <w:b w:val="0"/>
                <w:bCs w:val="0"/>
              </w:rPr>
            </w:pPr>
            <w:r>
              <w:rPr>
                <w:b w:val="0"/>
                <w:bCs w:val="0"/>
              </w:rPr>
              <w:t>Full Name (First, Last)</w:t>
            </w:r>
          </w:p>
        </w:tc>
        <w:tc>
          <w:tcPr>
            <w:tcW w:w="4770" w:type="dxa"/>
          </w:tcPr>
          <w:p w14:paraId="49AEF9AD" w14:textId="77777777" w:rsidR="008F7133" w:rsidRDefault="008F7133" w:rsidP="00DA3B26">
            <w:pPr>
              <w:pStyle w:val="BodyText"/>
              <w:cnfStyle w:val="100000000000" w:firstRow="1" w:lastRow="0" w:firstColumn="0" w:lastColumn="0" w:oddVBand="0" w:evenVBand="0" w:oddHBand="0" w:evenHBand="0" w:firstRowFirstColumn="0" w:firstRowLastColumn="0" w:lastRowFirstColumn="0" w:lastRowLastColumn="0"/>
            </w:pPr>
          </w:p>
        </w:tc>
      </w:tr>
      <w:tr w:rsidR="008F7133" w14:paraId="3A8633D4" w14:textId="77777777" w:rsidTr="00DA3B26">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769" w:type="dxa"/>
          </w:tcPr>
          <w:p w14:paraId="099B17D2" w14:textId="77777777" w:rsidR="008F7133" w:rsidRPr="00FB0647" w:rsidRDefault="008F7133" w:rsidP="00DA3B26">
            <w:pPr>
              <w:pStyle w:val="BodyText"/>
              <w:rPr>
                <w:b w:val="0"/>
                <w:bCs w:val="0"/>
              </w:rPr>
            </w:pPr>
            <w:r w:rsidRPr="00FB0647">
              <w:rPr>
                <w:b w:val="0"/>
                <w:bCs w:val="0"/>
              </w:rPr>
              <w:t>Job Title</w:t>
            </w:r>
          </w:p>
        </w:tc>
        <w:tc>
          <w:tcPr>
            <w:tcW w:w="4770" w:type="dxa"/>
          </w:tcPr>
          <w:p w14:paraId="1DED7AA1" w14:textId="77777777" w:rsidR="008F7133" w:rsidRDefault="008F7133" w:rsidP="00DA3B26">
            <w:pPr>
              <w:pStyle w:val="BodyText"/>
              <w:cnfStyle w:val="000000100000" w:firstRow="0" w:lastRow="0" w:firstColumn="0" w:lastColumn="0" w:oddVBand="0" w:evenVBand="0" w:oddHBand="1" w:evenHBand="0" w:firstRowFirstColumn="0" w:firstRowLastColumn="0" w:lastRowFirstColumn="0" w:lastRowLastColumn="0"/>
            </w:pPr>
          </w:p>
        </w:tc>
      </w:tr>
      <w:tr w:rsidR="008F7133" w14:paraId="092FE6F1" w14:textId="77777777" w:rsidTr="00DA3B26">
        <w:trPr>
          <w:trHeight w:val="436"/>
        </w:trPr>
        <w:tc>
          <w:tcPr>
            <w:cnfStyle w:val="001000000000" w:firstRow="0" w:lastRow="0" w:firstColumn="1" w:lastColumn="0" w:oddVBand="0" w:evenVBand="0" w:oddHBand="0" w:evenHBand="0" w:firstRowFirstColumn="0" w:firstRowLastColumn="0" w:lastRowFirstColumn="0" w:lastRowLastColumn="0"/>
            <w:tcW w:w="4769" w:type="dxa"/>
          </w:tcPr>
          <w:p w14:paraId="497F0E7A" w14:textId="77777777" w:rsidR="008F7133" w:rsidRPr="00FB0647" w:rsidRDefault="008F7133" w:rsidP="00DA3B26">
            <w:pPr>
              <w:pStyle w:val="BodyText"/>
              <w:rPr>
                <w:b w:val="0"/>
                <w:bCs w:val="0"/>
              </w:rPr>
            </w:pPr>
            <w:r w:rsidRPr="00FB0647">
              <w:rPr>
                <w:b w:val="0"/>
                <w:bCs w:val="0"/>
              </w:rPr>
              <w:t>Organisation</w:t>
            </w:r>
          </w:p>
        </w:tc>
        <w:tc>
          <w:tcPr>
            <w:tcW w:w="4770" w:type="dxa"/>
          </w:tcPr>
          <w:p w14:paraId="2A5B3C95" w14:textId="77777777" w:rsidR="008F7133" w:rsidRDefault="008F7133" w:rsidP="00DA3B26">
            <w:pPr>
              <w:pStyle w:val="BodyText"/>
              <w:cnfStyle w:val="000000000000" w:firstRow="0" w:lastRow="0" w:firstColumn="0" w:lastColumn="0" w:oddVBand="0" w:evenVBand="0" w:oddHBand="0" w:evenHBand="0" w:firstRowFirstColumn="0" w:firstRowLastColumn="0" w:lastRowFirstColumn="0" w:lastRowLastColumn="0"/>
            </w:pPr>
          </w:p>
        </w:tc>
      </w:tr>
      <w:tr w:rsidR="008F7133" w14:paraId="611749F1" w14:textId="77777777" w:rsidTr="00DA3B26">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769" w:type="dxa"/>
          </w:tcPr>
          <w:p w14:paraId="0DBB519E" w14:textId="77777777" w:rsidR="008F7133" w:rsidRPr="00FB0647" w:rsidRDefault="008F7133" w:rsidP="00DA3B26">
            <w:pPr>
              <w:pStyle w:val="BodyText"/>
              <w:rPr>
                <w:b w:val="0"/>
                <w:bCs w:val="0"/>
              </w:rPr>
            </w:pPr>
            <w:r w:rsidRPr="00FB0647">
              <w:rPr>
                <w:b w:val="0"/>
                <w:bCs w:val="0"/>
              </w:rPr>
              <w:t>E-mail address</w:t>
            </w:r>
          </w:p>
        </w:tc>
        <w:tc>
          <w:tcPr>
            <w:tcW w:w="4770" w:type="dxa"/>
          </w:tcPr>
          <w:p w14:paraId="6636D85D" w14:textId="77777777" w:rsidR="008F7133" w:rsidRDefault="008F7133" w:rsidP="00DA3B26">
            <w:pPr>
              <w:pStyle w:val="BodyText"/>
              <w:cnfStyle w:val="000000100000" w:firstRow="0" w:lastRow="0" w:firstColumn="0" w:lastColumn="0" w:oddVBand="0" w:evenVBand="0" w:oddHBand="1" w:evenHBand="0" w:firstRowFirstColumn="0" w:firstRowLastColumn="0" w:lastRowFirstColumn="0" w:lastRowLastColumn="0"/>
            </w:pPr>
          </w:p>
        </w:tc>
      </w:tr>
      <w:tr w:rsidR="008F7133" w14:paraId="6BDD4A3B" w14:textId="77777777" w:rsidTr="00DA3B26">
        <w:trPr>
          <w:trHeight w:val="446"/>
        </w:trPr>
        <w:tc>
          <w:tcPr>
            <w:cnfStyle w:val="001000000000" w:firstRow="0" w:lastRow="0" w:firstColumn="1" w:lastColumn="0" w:oddVBand="0" w:evenVBand="0" w:oddHBand="0" w:evenHBand="0" w:firstRowFirstColumn="0" w:firstRowLastColumn="0" w:lastRowFirstColumn="0" w:lastRowLastColumn="0"/>
            <w:tcW w:w="4769" w:type="dxa"/>
          </w:tcPr>
          <w:p w14:paraId="557C7A71" w14:textId="77777777" w:rsidR="008F7133" w:rsidRPr="00FB0647" w:rsidRDefault="008F7133" w:rsidP="00DA3B26">
            <w:pPr>
              <w:pStyle w:val="BodyText"/>
              <w:rPr>
                <w:b w:val="0"/>
                <w:bCs w:val="0"/>
              </w:rPr>
            </w:pPr>
            <w:r w:rsidRPr="00FB0647">
              <w:rPr>
                <w:b w:val="0"/>
                <w:bCs w:val="0"/>
              </w:rPr>
              <w:lastRenderedPageBreak/>
              <w:t>Telephone number</w:t>
            </w:r>
          </w:p>
        </w:tc>
        <w:tc>
          <w:tcPr>
            <w:tcW w:w="4770" w:type="dxa"/>
          </w:tcPr>
          <w:p w14:paraId="23721D5D" w14:textId="77777777" w:rsidR="008F7133" w:rsidRDefault="008F7133" w:rsidP="00DA3B26">
            <w:pPr>
              <w:pStyle w:val="BodyText"/>
              <w:cnfStyle w:val="000000000000" w:firstRow="0" w:lastRow="0" w:firstColumn="0" w:lastColumn="0" w:oddVBand="0" w:evenVBand="0" w:oddHBand="0" w:evenHBand="0" w:firstRowFirstColumn="0" w:firstRowLastColumn="0" w:lastRowFirstColumn="0" w:lastRowLastColumn="0"/>
            </w:pPr>
          </w:p>
        </w:tc>
      </w:tr>
    </w:tbl>
    <w:p w14:paraId="3E6B17CF" w14:textId="5B49200F" w:rsidR="008F7133" w:rsidRDefault="008F7133" w:rsidP="008F7133">
      <w:pPr>
        <w:pStyle w:val="Heading1"/>
        <w:numPr>
          <w:ilvl w:val="0"/>
          <w:numId w:val="0"/>
        </w:numPr>
      </w:pPr>
    </w:p>
    <w:p w14:paraId="431578D1" w14:textId="77777777" w:rsidR="008F7133" w:rsidRPr="008F7133" w:rsidRDefault="008F7133" w:rsidP="008F7133">
      <w:pPr>
        <w:pStyle w:val="BodyText"/>
        <w:spacing w:after="0" w:line="240" w:lineRule="auto"/>
      </w:pPr>
    </w:p>
    <w:p w14:paraId="4B3D3706" w14:textId="7D81BBB3" w:rsidR="008F7133" w:rsidRDefault="008F7133" w:rsidP="008F7133">
      <w:pPr>
        <w:pStyle w:val="Heading1"/>
        <w:numPr>
          <w:ilvl w:val="0"/>
          <w:numId w:val="0"/>
        </w:numPr>
        <w:spacing w:before="0"/>
      </w:pPr>
      <w:r>
        <w:t>Sponsor Statement of support</w:t>
      </w:r>
    </w:p>
    <w:p w14:paraId="0674BAB9" w14:textId="77777777" w:rsidR="008F7133" w:rsidRDefault="008F7133" w:rsidP="008F7133">
      <w:pPr>
        <w:pStyle w:val="Heading1"/>
        <w:numPr>
          <w:ilvl w:val="0"/>
          <w:numId w:val="0"/>
        </w:numPr>
      </w:pPr>
    </w:p>
    <w:tbl>
      <w:tblPr>
        <w:tblStyle w:val="PlainTable1"/>
        <w:tblW w:w="0" w:type="auto"/>
        <w:tblLook w:val="04A0" w:firstRow="1" w:lastRow="0" w:firstColumn="1" w:lastColumn="0" w:noHBand="0" w:noVBand="1"/>
      </w:tblPr>
      <w:tblGrid>
        <w:gridCol w:w="9539"/>
      </w:tblGrid>
      <w:tr w:rsidR="008F7133" w14:paraId="0A274790" w14:textId="77777777" w:rsidTr="00272CEA">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9539" w:type="dxa"/>
          </w:tcPr>
          <w:p w14:paraId="472C0101" w14:textId="77777777" w:rsidR="008F7133" w:rsidRDefault="008F7133" w:rsidP="00272CEA">
            <w:pPr>
              <w:pStyle w:val="BodyText"/>
              <w:rPr>
                <w:b w:val="0"/>
                <w:bCs w:val="0"/>
              </w:rPr>
            </w:pPr>
          </w:p>
          <w:p w14:paraId="7E2F6D3C" w14:textId="77777777" w:rsidR="008F7133" w:rsidRDefault="008F7133" w:rsidP="00272CEA">
            <w:pPr>
              <w:pStyle w:val="BodyText"/>
              <w:rPr>
                <w:b w:val="0"/>
                <w:bCs w:val="0"/>
              </w:rPr>
            </w:pPr>
          </w:p>
          <w:p w14:paraId="7C7E89E2" w14:textId="77777777" w:rsidR="008F7133" w:rsidRDefault="008F7133" w:rsidP="00272CEA">
            <w:pPr>
              <w:pStyle w:val="BodyText"/>
              <w:rPr>
                <w:b w:val="0"/>
                <w:bCs w:val="0"/>
              </w:rPr>
            </w:pPr>
          </w:p>
          <w:p w14:paraId="1D7CA34E" w14:textId="77777777" w:rsidR="008F7133" w:rsidRDefault="008F7133" w:rsidP="00272CEA">
            <w:pPr>
              <w:pStyle w:val="BodyText"/>
              <w:rPr>
                <w:b w:val="0"/>
                <w:bCs w:val="0"/>
              </w:rPr>
            </w:pPr>
          </w:p>
          <w:p w14:paraId="5191B915" w14:textId="77777777" w:rsidR="008F7133" w:rsidRDefault="008F7133" w:rsidP="00272CEA">
            <w:pPr>
              <w:pStyle w:val="BodyText"/>
              <w:rPr>
                <w:b w:val="0"/>
                <w:bCs w:val="0"/>
              </w:rPr>
            </w:pPr>
          </w:p>
          <w:p w14:paraId="5E763AFC" w14:textId="77777777" w:rsidR="008F7133" w:rsidRDefault="008F7133" w:rsidP="00272CEA">
            <w:pPr>
              <w:pStyle w:val="BodyText"/>
              <w:rPr>
                <w:b w:val="0"/>
                <w:bCs w:val="0"/>
              </w:rPr>
            </w:pPr>
          </w:p>
          <w:p w14:paraId="78C1C603" w14:textId="77777777" w:rsidR="008F7133" w:rsidRDefault="008F7133" w:rsidP="00272CEA">
            <w:pPr>
              <w:pStyle w:val="BodyText"/>
              <w:rPr>
                <w:b w:val="0"/>
                <w:bCs w:val="0"/>
              </w:rPr>
            </w:pPr>
          </w:p>
          <w:p w14:paraId="3CD65395" w14:textId="77777777" w:rsidR="008F7133" w:rsidRDefault="008F7133" w:rsidP="00272CEA">
            <w:pPr>
              <w:pStyle w:val="BodyText"/>
              <w:rPr>
                <w:b w:val="0"/>
                <w:bCs w:val="0"/>
              </w:rPr>
            </w:pPr>
          </w:p>
          <w:p w14:paraId="05514397" w14:textId="77777777" w:rsidR="008F7133" w:rsidRDefault="008F7133" w:rsidP="00272CEA">
            <w:pPr>
              <w:pStyle w:val="BodyText"/>
              <w:rPr>
                <w:b w:val="0"/>
                <w:bCs w:val="0"/>
              </w:rPr>
            </w:pPr>
          </w:p>
          <w:p w14:paraId="199A9DC6" w14:textId="77777777" w:rsidR="008F7133" w:rsidRDefault="008F7133" w:rsidP="00272CEA">
            <w:pPr>
              <w:pStyle w:val="BodyText"/>
              <w:rPr>
                <w:b w:val="0"/>
                <w:bCs w:val="0"/>
              </w:rPr>
            </w:pPr>
          </w:p>
          <w:p w14:paraId="5BA364F5" w14:textId="4997B1CB" w:rsidR="008F7133" w:rsidRDefault="008F7133" w:rsidP="00272CEA">
            <w:pPr>
              <w:pStyle w:val="BodyText"/>
            </w:pPr>
          </w:p>
          <w:p w14:paraId="5B8C870B" w14:textId="3925AA15" w:rsidR="007F5E98" w:rsidRDefault="007F5E98" w:rsidP="00272CEA">
            <w:pPr>
              <w:pStyle w:val="BodyText"/>
            </w:pPr>
          </w:p>
          <w:p w14:paraId="74FAAF7B" w14:textId="77777777" w:rsidR="007F5E98" w:rsidRDefault="007F5E98" w:rsidP="00272CEA">
            <w:pPr>
              <w:pStyle w:val="BodyText"/>
              <w:rPr>
                <w:b w:val="0"/>
                <w:bCs w:val="0"/>
              </w:rPr>
            </w:pPr>
          </w:p>
          <w:p w14:paraId="2664F567" w14:textId="6DDF17F5" w:rsidR="007F5E98" w:rsidRDefault="007F5E98" w:rsidP="00272CEA">
            <w:pPr>
              <w:pStyle w:val="BodyText"/>
            </w:pPr>
          </w:p>
        </w:tc>
      </w:tr>
    </w:tbl>
    <w:p w14:paraId="32660641" w14:textId="6227B400" w:rsidR="008F7133" w:rsidRPr="00FB0647" w:rsidRDefault="008F7133" w:rsidP="008F7133">
      <w:pPr>
        <w:pStyle w:val="Heading1"/>
        <w:numPr>
          <w:ilvl w:val="0"/>
          <w:numId w:val="0"/>
        </w:numPr>
      </w:pPr>
      <w:r>
        <w:t>Line manager approval</w:t>
      </w:r>
      <w:r>
        <w:br/>
      </w:r>
    </w:p>
    <w:tbl>
      <w:tblPr>
        <w:tblStyle w:val="PlainTable1"/>
        <w:tblW w:w="0" w:type="auto"/>
        <w:tblLook w:val="04A0" w:firstRow="1" w:lastRow="0" w:firstColumn="1" w:lastColumn="0" w:noHBand="0" w:noVBand="1"/>
      </w:tblPr>
      <w:tblGrid>
        <w:gridCol w:w="4769"/>
        <w:gridCol w:w="4770"/>
      </w:tblGrid>
      <w:tr w:rsidR="008F7133" w14:paraId="2557FED9" w14:textId="77777777" w:rsidTr="00272CEA">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769" w:type="dxa"/>
          </w:tcPr>
          <w:p w14:paraId="0F0AAE3A" w14:textId="77777777" w:rsidR="008F7133" w:rsidRPr="00FB0647" w:rsidRDefault="008F7133" w:rsidP="00272CEA">
            <w:pPr>
              <w:pStyle w:val="BodyText"/>
              <w:rPr>
                <w:b w:val="0"/>
                <w:bCs w:val="0"/>
              </w:rPr>
            </w:pPr>
            <w:r>
              <w:rPr>
                <w:b w:val="0"/>
                <w:bCs w:val="0"/>
              </w:rPr>
              <w:t>Full Name (First, Last)</w:t>
            </w:r>
          </w:p>
        </w:tc>
        <w:tc>
          <w:tcPr>
            <w:tcW w:w="4770" w:type="dxa"/>
          </w:tcPr>
          <w:p w14:paraId="27CAACE8" w14:textId="77777777" w:rsidR="008F7133" w:rsidRDefault="008F7133" w:rsidP="00272CEA">
            <w:pPr>
              <w:pStyle w:val="BodyText"/>
              <w:cnfStyle w:val="100000000000" w:firstRow="1" w:lastRow="0" w:firstColumn="0" w:lastColumn="0" w:oddVBand="0" w:evenVBand="0" w:oddHBand="0" w:evenHBand="0" w:firstRowFirstColumn="0" w:firstRowLastColumn="0" w:lastRowFirstColumn="0" w:lastRowLastColumn="0"/>
            </w:pPr>
          </w:p>
        </w:tc>
      </w:tr>
      <w:tr w:rsidR="008F7133" w14:paraId="3058EC66" w14:textId="77777777" w:rsidTr="00272CEA">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769" w:type="dxa"/>
          </w:tcPr>
          <w:p w14:paraId="3BD89802" w14:textId="77777777" w:rsidR="008F7133" w:rsidRPr="00FB0647" w:rsidRDefault="008F7133" w:rsidP="00272CEA">
            <w:pPr>
              <w:pStyle w:val="BodyText"/>
              <w:rPr>
                <w:b w:val="0"/>
                <w:bCs w:val="0"/>
              </w:rPr>
            </w:pPr>
            <w:r w:rsidRPr="00FB0647">
              <w:rPr>
                <w:b w:val="0"/>
                <w:bCs w:val="0"/>
              </w:rPr>
              <w:t>Job Title</w:t>
            </w:r>
          </w:p>
        </w:tc>
        <w:tc>
          <w:tcPr>
            <w:tcW w:w="4770" w:type="dxa"/>
          </w:tcPr>
          <w:p w14:paraId="7F4C6202" w14:textId="77777777" w:rsidR="008F7133" w:rsidRDefault="008F7133" w:rsidP="00272CEA">
            <w:pPr>
              <w:pStyle w:val="BodyText"/>
              <w:cnfStyle w:val="000000100000" w:firstRow="0" w:lastRow="0" w:firstColumn="0" w:lastColumn="0" w:oddVBand="0" w:evenVBand="0" w:oddHBand="1" w:evenHBand="0" w:firstRowFirstColumn="0" w:firstRowLastColumn="0" w:lastRowFirstColumn="0" w:lastRowLastColumn="0"/>
            </w:pPr>
          </w:p>
        </w:tc>
      </w:tr>
      <w:tr w:rsidR="008F7133" w14:paraId="2B408D0D" w14:textId="77777777" w:rsidTr="00272CEA">
        <w:trPr>
          <w:trHeight w:val="436"/>
        </w:trPr>
        <w:tc>
          <w:tcPr>
            <w:cnfStyle w:val="001000000000" w:firstRow="0" w:lastRow="0" w:firstColumn="1" w:lastColumn="0" w:oddVBand="0" w:evenVBand="0" w:oddHBand="0" w:evenHBand="0" w:firstRowFirstColumn="0" w:firstRowLastColumn="0" w:lastRowFirstColumn="0" w:lastRowLastColumn="0"/>
            <w:tcW w:w="4769" w:type="dxa"/>
          </w:tcPr>
          <w:p w14:paraId="5E71E0B1" w14:textId="77777777" w:rsidR="008F7133" w:rsidRPr="00FB0647" w:rsidRDefault="008F7133" w:rsidP="00272CEA">
            <w:pPr>
              <w:pStyle w:val="BodyText"/>
              <w:rPr>
                <w:b w:val="0"/>
                <w:bCs w:val="0"/>
              </w:rPr>
            </w:pPr>
            <w:r w:rsidRPr="00FB0647">
              <w:rPr>
                <w:b w:val="0"/>
                <w:bCs w:val="0"/>
              </w:rPr>
              <w:lastRenderedPageBreak/>
              <w:t>Organisation</w:t>
            </w:r>
          </w:p>
        </w:tc>
        <w:tc>
          <w:tcPr>
            <w:tcW w:w="4770" w:type="dxa"/>
          </w:tcPr>
          <w:p w14:paraId="51C5C5C2" w14:textId="77777777" w:rsidR="008F7133" w:rsidRDefault="008F7133" w:rsidP="00272CEA">
            <w:pPr>
              <w:pStyle w:val="BodyText"/>
              <w:cnfStyle w:val="000000000000" w:firstRow="0" w:lastRow="0" w:firstColumn="0" w:lastColumn="0" w:oddVBand="0" w:evenVBand="0" w:oddHBand="0" w:evenHBand="0" w:firstRowFirstColumn="0" w:firstRowLastColumn="0" w:lastRowFirstColumn="0" w:lastRowLastColumn="0"/>
            </w:pPr>
          </w:p>
        </w:tc>
      </w:tr>
      <w:tr w:rsidR="008F7133" w14:paraId="5AB3C0C3" w14:textId="77777777" w:rsidTr="00272CEA">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769" w:type="dxa"/>
          </w:tcPr>
          <w:p w14:paraId="667002F0" w14:textId="77777777" w:rsidR="008F7133" w:rsidRPr="00FB0647" w:rsidRDefault="008F7133" w:rsidP="00272CEA">
            <w:pPr>
              <w:pStyle w:val="BodyText"/>
              <w:rPr>
                <w:b w:val="0"/>
                <w:bCs w:val="0"/>
              </w:rPr>
            </w:pPr>
            <w:r w:rsidRPr="00FB0647">
              <w:rPr>
                <w:b w:val="0"/>
                <w:bCs w:val="0"/>
              </w:rPr>
              <w:t>E-mail address</w:t>
            </w:r>
          </w:p>
        </w:tc>
        <w:tc>
          <w:tcPr>
            <w:tcW w:w="4770" w:type="dxa"/>
          </w:tcPr>
          <w:p w14:paraId="722D9B82" w14:textId="77777777" w:rsidR="008F7133" w:rsidRDefault="008F7133" w:rsidP="00272CEA">
            <w:pPr>
              <w:pStyle w:val="BodyText"/>
              <w:cnfStyle w:val="000000100000" w:firstRow="0" w:lastRow="0" w:firstColumn="0" w:lastColumn="0" w:oddVBand="0" w:evenVBand="0" w:oddHBand="1" w:evenHBand="0" w:firstRowFirstColumn="0" w:firstRowLastColumn="0" w:lastRowFirstColumn="0" w:lastRowLastColumn="0"/>
            </w:pPr>
          </w:p>
        </w:tc>
      </w:tr>
      <w:tr w:rsidR="008F7133" w14:paraId="4598895F" w14:textId="77777777" w:rsidTr="00272CEA">
        <w:trPr>
          <w:trHeight w:val="446"/>
        </w:trPr>
        <w:tc>
          <w:tcPr>
            <w:cnfStyle w:val="001000000000" w:firstRow="0" w:lastRow="0" w:firstColumn="1" w:lastColumn="0" w:oddVBand="0" w:evenVBand="0" w:oddHBand="0" w:evenHBand="0" w:firstRowFirstColumn="0" w:firstRowLastColumn="0" w:lastRowFirstColumn="0" w:lastRowLastColumn="0"/>
            <w:tcW w:w="4769" w:type="dxa"/>
          </w:tcPr>
          <w:p w14:paraId="3CF6E077" w14:textId="77777777" w:rsidR="008F7133" w:rsidRPr="00FB0647" w:rsidRDefault="008F7133" w:rsidP="00272CEA">
            <w:pPr>
              <w:pStyle w:val="BodyText"/>
              <w:rPr>
                <w:b w:val="0"/>
                <w:bCs w:val="0"/>
              </w:rPr>
            </w:pPr>
            <w:r w:rsidRPr="00FB0647">
              <w:rPr>
                <w:b w:val="0"/>
                <w:bCs w:val="0"/>
              </w:rPr>
              <w:t>Telephone number</w:t>
            </w:r>
          </w:p>
        </w:tc>
        <w:tc>
          <w:tcPr>
            <w:tcW w:w="4770" w:type="dxa"/>
          </w:tcPr>
          <w:p w14:paraId="660E1716" w14:textId="77777777" w:rsidR="008F7133" w:rsidRDefault="008F7133" w:rsidP="00272CEA">
            <w:pPr>
              <w:pStyle w:val="BodyText"/>
              <w:cnfStyle w:val="000000000000" w:firstRow="0" w:lastRow="0" w:firstColumn="0" w:lastColumn="0" w:oddVBand="0" w:evenVBand="0" w:oddHBand="0" w:evenHBand="0" w:firstRowFirstColumn="0" w:firstRowLastColumn="0" w:lastRowFirstColumn="0" w:lastRowLastColumn="0"/>
            </w:pPr>
          </w:p>
        </w:tc>
      </w:tr>
    </w:tbl>
    <w:p w14:paraId="59BDD4B7" w14:textId="48A14021" w:rsidR="008F7133" w:rsidRDefault="00FB0647" w:rsidP="008F7133">
      <w:pPr>
        <w:pStyle w:val="Heading1"/>
        <w:numPr>
          <w:ilvl w:val="0"/>
          <w:numId w:val="0"/>
        </w:numPr>
      </w:pPr>
      <w:bookmarkStart w:id="6" w:name="_Hlk58854950"/>
      <w:r>
        <w:t>Applicant Details</w:t>
      </w:r>
    </w:p>
    <w:p w14:paraId="6D25FB91" w14:textId="77777777" w:rsidR="008F7133" w:rsidRPr="008F7133" w:rsidRDefault="008F7133" w:rsidP="008F7133">
      <w:pPr>
        <w:pStyle w:val="BodyText"/>
      </w:pPr>
    </w:p>
    <w:tbl>
      <w:tblPr>
        <w:tblStyle w:val="PlainTable1"/>
        <w:tblW w:w="0" w:type="auto"/>
        <w:tblLook w:val="04A0" w:firstRow="1" w:lastRow="0" w:firstColumn="1" w:lastColumn="0" w:noHBand="0" w:noVBand="1"/>
      </w:tblPr>
      <w:tblGrid>
        <w:gridCol w:w="4769"/>
        <w:gridCol w:w="4770"/>
      </w:tblGrid>
      <w:tr w:rsidR="00FB0647" w14:paraId="1930BA22" w14:textId="77777777" w:rsidTr="00FB0647">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769" w:type="dxa"/>
          </w:tcPr>
          <w:bookmarkEnd w:id="6"/>
          <w:p w14:paraId="439A85AC" w14:textId="5E196591" w:rsidR="00FB0647" w:rsidRPr="00FB0647" w:rsidRDefault="00FB0647" w:rsidP="00FB0647">
            <w:pPr>
              <w:pStyle w:val="BodyText"/>
              <w:rPr>
                <w:b w:val="0"/>
                <w:bCs w:val="0"/>
              </w:rPr>
            </w:pPr>
            <w:r>
              <w:rPr>
                <w:b w:val="0"/>
                <w:bCs w:val="0"/>
              </w:rPr>
              <w:t>Full Name (First, Last)</w:t>
            </w:r>
          </w:p>
        </w:tc>
        <w:tc>
          <w:tcPr>
            <w:tcW w:w="4770" w:type="dxa"/>
          </w:tcPr>
          <w:p w14:paraId="1A06FD51" w14:textId="77777777" w:rsidR="00FB0647" w:rsidRDefault="00FB0647" w:rsidP="00FB0647">
            <w:pPr>
              <w:pStyle w:val="BodyText"/>
              <w:cnfStyle w:val="100000000000" w:firstRow="1" w:lastRow="0" w:firstColumn="0" w:lastColumn="0" w:oddVBand="0" w:evenVBand="0" w:oddHBand="0" w:evenHBand="0" w:firstRowFirstColumn="0" w:firstRowLastColumn="0" w:lastRowFirstColumn="0" w:lastRowLastColumn="0"/>
            </w:pPr>
          </w:p>
        </w:tc>
      </w:tr>
      <w:tr w:rsidR="00FB0647" w14:paraId="6B7E537F" w14:textId="77777777" w:rsidTr="00FB0647">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769" w:type="dxa"/>
          </w:tcPr>
          <w:p w14:paraId="7D617C8B" w14:textId="5C241431" w:rsidR="00FB0647" w:rsidRPr="00FB0647" w:rsidRDefault="00FB0647" w:rsidP="00FB0647">
            <w:pPr>
              <w:pStyle w:val="BodyText"/>
              <w:rPr>
                <w:b w:val="0"/>
                <w:bCs w:val="0"/>
              </w:rPr>
            </w:pPr>
            <w:r w:rsidRPr="00FB0647">
              <w:rPr>
                <w:b w:val="0"/>
                <w:bCs w:val="0"/>
              </w:rPr>
              <w:t>Job Title</w:t>
            </w:r>
          </w:p>
        </w:tc>
        <w:tc>
          <w:tcPr>
            <w:tcW w:w="4770" w:type="dxa"/>
          </w:tcPr>
          <w:p w14:paraId="1FF3EAAB" w14:textId="77777777" w:rsidR="00FB0647" w:rsidRDefault="00FB0647" w:rsidP="00FB0647">
            <w:pPr>
              <w:pStyle w:val="BodyText"/>
              <w:cnfStyle w:val="000000100000" w:firstRow="0" w:lastRow="0" w:firstColumn="0" w:lastColumn="0" w:oddVBand="0" w:evenVBand="0" w:oddHBand="1" w:evenHBand="0" w:firstRowFirstColumn="0" w:firstRowLastColumn="0" w:lastRowFirstColumn="0" w:lastRowLastColumn="0"/>
            </w:pPr>
          </w:p>
        </w:tc>
      </w:tr>
      <w:tr w:rsidR="00FB0647" w14:paraId="7F4C69A6" w14:textId="77777777" w:rsidTr="00FB0647">
        <w:trPr>
          <w:trHeight w:val="436"/>
        </w:trPr>
        <w:tc>
          <w:tcPr>
            <w:cnfStyle w:val="001000000000" w:firstRow="0" w:lastRow="0" w:firstColumn="1" w:lastColumn="0" w:oddVBand="0" w:evenVBand="0" w:oddHBand="0" w:evenHBand="0" w:firstRowFirstColumn="0" w:firstRowLastColumn="0" w:lastRowFirstColumn="0" w:lastRowLastColumn="0"/>
            <w:tcW w:w="4769" w:type="dxa"/>
          </w:tcPr>
          <w:p w14:paraId="685623DF" w14:textId="7BF7417B" w:rsidR="00FB0647" w:rsidRPr="00FB0647" w:rsidRDefault="00FB0647" w:rsidP="00FB0647">
            <w:pPr>
              <w:pStyle w:val="BodyText"/>
              <w:rPr>
                <w:b w:val="0"/>
                <w:bCs w:val="0"/>
              </w:rPr>
            </w:pPr>
            <w:r w:rsidRPr="00FB0647">
              <w:rPr>
                <w:b w:val="0"/>
                <w:bCs w:val="0"/>
              </w:rPr>
              <w:t>Organisation</w:t>
            </w:r>
          </w:p>
        </w:tc>
        <w:tc>
          <w:tcPr>
            <w:tcW w:w="4770" w:type="dxa"/>
          </w:tcPr>
          <w:p w14:paraId="4BAB2237" w14:textId="77777777" w:rsidR="00FB0647" w:rsidRDefault="00FB0647" w:rsidP="00FB0647">
            <w:pPr>
              <w:pStyle w:val="BodyText"/>
              <w:cnfStyle w:val="000000000000" w:firstRow="0" w:lastRow="0" w:firstColumn="0" w:lastColumn="0" w:oddVBand="0" w:evenVBand="0" w:oddHBand="0" w:evenHBand="0" w:firstRowFirstColumn="0" w:firstRowLastColumn="0" w:lastRowFirstColumn="0" w:lastRowLastColumn="0"/>
            </w:pPr>
          </w:p>
        </w:tc>
      </w:tr>
      <w:tr w:rsidR="00FB0647" w14:paraId="4C323E78" w14:textId="77777777" w:rsidTr="00FB0647">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769" w:type="dxa"/>
          </w:tcPr>
          <w:p w14:paraId="317E050F" w14:textId="2DF86AA1" w:rsidR="00FB0647" w:rsidRPr="00FB0647" w:rsidRDefault="002343F9" w:rsidP="00FB0647">
            <w:pPr>
              <w:pStyle w:val="BodyText"/>
              <w:rPr>
                <w:b w:val="0"/>
                <w:bCs w:val="0"/>
              </w:rPr>
            </w:pPr>
            <w:r>
              <w:rPr>
                <w:b w:val="0"/>
                <w:bCs w:val="0"/>
              </w:rPr>
              <w:t>Please indicate your job title</w:t>
            </w:r>
          </w:p>
        </w:tc>
        <w:tc>
          <w:tcPr>
            <w:tcW w:w="4770" w:type="dxa"/>
          </w:tcPr>
          <w:p w14:paraId="4A94DEC0" w14:textId="77777777" w:rsidR="00FB0647" w:rsidRDefault="00FB0647" w:rsidP="00FB0647">
            <w:pPr>
              <w:pStyle w:val="BodyText"/>
              <w:cnfStyle w:val="000000100000" w:firstRow="0" w:lastRow="0" w:firstColumn="0" w:lastColumn="0" w:oddVBand="0" w:evenVBand="0" w:oddHBand="1" w:evenHBand="0" w:firstRowFirstColumn="0" w:firstRowLastColumn="0" w:lastRowFirstColumn="0" w:lastRowLastColumn="0"/>
            </w:pPr>
          </w:p>
        </w:tc>
      </w:tr>
      <w:tr w:rsidR="002343F9" w14:paraId="41D0C929" w14:textId="77777777" w:rsidTr="00FB0647">
        <w:trPr>
          <w:trHeight w:val="436"/>
        </w:trPr>
        <w:tc>
          <w:tcPr>
            <w:cnfStyle w:val="001000000000" w:firstRow="0" w:lastRow="0" w:firstColumn="1" w:lastColumn="0" w:oddVBand="0" w:evenVBand="0" w:oddHBand="0" w:evenHBand="0" w:firstRowFirstColumn="0" w:firstRowLastColumn="0" w:lastRowFirstColumn="0" w:lastRowLastColumn="0"/>
            <w:tcW w:w="4769" w:type="dxa"/>
          </w:tcPr>
          <w:p w14:paraId="04352645" w14:textId="6D67D75D" w:rsidR="002343F9" w:rsidRPr="00FB0647" w:rsidRDefault="002343F9" w:rsidP="00FB0647">
            <w:pPr>
              <w:pStyle w:val="BodyText"/>
            </w:pPr>
            <w:r w:rsidRPr="00FB0647">
              <w:rPr>
                <w:b w:val="0"/>
                <w:bCs w:val="0"/>
              </w:rPr>
              <w:t>Please indicate your job band/grade</w:t>
            </w:r>
            <w:r w:rsidR="001F6DD7">
              <w:rPr>
                <w:b w:val="0"/>
                <w:bCs w:val="0"/>
              </w:rPr>
              <w:t xml:space="preserve"> or equivalent</w:t>
            </w:r>
          </w:p>
        </w:tc>
        <w:tc>
          <w:tcPr>
            <w:tcW w:w="4770" w:type="dxa"/>
          </w:tcPr>
          <w:p w14:paraId="0609D22D" w14:textId="77777777" w:rsidR="002343F9" w:rsidRDefault="002343F9" w:rsidP="00FB0647">
            <w:pPr>
              <w:pStyle w:val="BodyText"/>
              <w:cnfStyle w:val="000000000000" w:firstRow="0" w:lastRow="0" w:firstColumn="0" w:lastColumn="0" w:oddVBand="0" w:evenVBand="0" w:oddHBand="0" w:evenHBand="0" w:firstRowFirstColumn="0" w:firstRowLastColumn="0" w:lastRowFirstColumn="0" w:lastRowLastColumn="0"/>
            </w:pPr>
          </w:p>
        </w:tc>
      </w:tr>
      <w:tr w:rsidR="0005716E" w14:paraId="7F215554" w14:textId="77777777" w:rsidTr="00FB0647">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769" w:type="dxa"/>
          </w:tcPr>
          <w:p w14:paraId="3CE9D5BF" w14:textId="30787050" w:rsidR="0005716E" w:rsidRPr="0005716E" w:rsidRDefault="005E0663" w:rsidP="00FB0647">
            <w:pPr>
              <w:pStyle w:val="BodyText"/>
              <w:rPr>
                <w:b w:val="0"/>
                <w:bCs w:val="0"/>
              </w:rPr>
            </w:pPr>
            <w:r>
              <w:rPr>
                <w:b w:val="0"/>
                <w:bCs w:val="0"/>
              </w:rPr>
              <w:t>Please state your ethnicity</w:t>
            </w:r>
          </w:p>
        </w:tc>
        <w:tc>
          <w:tcPr>
            <w:tcW w:w="4770" w:type="dxa"/>
          </w:tcPr>
          <w:p w14:paraId="71B9C757" w14:textId="77777777" w:rsidR="0005716E" w:rsidRDefault="0005716E" w:rsidP="00FB0647">
            <w:pPr>
              <w:pStyle w:val="BodyText"/>
              <w:cnfStyle w:val="000000100000" w:firstRow="0" w:lastRow="0" w:firstColumn="0" w:lastColumn="0" w:oddVBand="0" w:evenVBand="0" w:oddHBand="1" w:evenHBand="0" w:firstRowFirstColumn="0" w:firstRowLastColumn="0" w:lastRowFirstColumn="0" w:lastRowLastColumn="0"/>
            </w:pPr>
          </w:p>
        </w:tc>
      </w:tr>
      <w:tr w:rsidR="00FB0647" w14:paraId="4FA9CC49" w14:textId="77777777" w:rsidTr="00FB0647">
        <w:trPr>
          <w:trHeight w:val="446"/>
        </w:trPr>
        <w:tc>
          <w:tcPr>
            <w:cnfStyle w:val="001000000000" w:firstRow="0" w:lastRow="0" w:firstColumn="1" w:lastColumn="0" w:oddVBand="0" w:evenVBand="0" w:oddHBand="0" w:evenHBand="0" w:firstRowFirstColumn="0" w:firstRowLastColumn="0" w:lastRowFirstColumn="0" w:lastRowLastColumn="0"/>
            <w:tcW w:w="4769" w:type="dxa"/>
          </w:tcPr>
          <w:p w14:paraId="3E936FD0" w14:textId="6BF0E5CC" w:rsidR="00FB0647" w:rsidRPr="00FB0647" w:rsidRDefault="00FB0647" w:rsidP="00FB0647">
            <w:pPr>
              <w:pStyle w:val="BodyText"/>
              <w:rPr>
                <w:b w:val="0"/>
                <w:bCs w:val="0"/>
              </w:rPr>
            </w:pPr>
            <w:r w:rsidRPr="00FB0647">
              <w:rPr>
                <w:b w:val="0"/>
                <w:bCs w:val="0"/>
              </w:rPr>
              <w:t>E-mail address</w:t>
            </w:r>
          </w:p>
        </w:tc>
        <w:tc>
          <w:tcPr>
            <w:tcW w:w="4770" w:type="dxa"/>
          </w:tcPr>
          <w:p w14:paraId="39355FD2" w14:textId="77777777" w:rsidR="00FB0647" w:rsidRDefault="00FB0647" w:rsidP="00FB0647">
            <w:pPr>
              <w:pStyle w:val="BodyText"/>
              <w:cnfStyle w:val="000000000000" w:firstRow="0" w:lastRow="0" w:firstColumn="0" w:lastColumn="0" w:oddVBand="0" w:evenVBand="0" w:oddHBand="0" w:evenHBand="0" w:firstRowFirstColumn="0" w:firstRowLastColumn="0" w:lastRowFirstColumn="0" w:lastRowLastColumn="0"/>
            </w:pPr>
          </w:p>
        </w:tc>
      </w:tr>
      <w:tr w:rsidR="00FB0647" w14:paraId="44063551" w14:textId="77777777" w:rsidTr="00FB0647">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769" w:type="dxa"/>
          </w:tcPr>
          <w:p w14:paraId="400EF3EC" w14:textId="6080A0A7" w:rsidR="00FB0647" w:rsidRPr="00FB0647" w:rsidRDefault="00FB0647" w:rsidP="00FB0647">
            <w:pPr>
              <w:pStyle w:val="BodyText"/>
              <w:rPr>
                <w:b w:val="0"/>
                <w:bCs w:val="0"/>
              </w:rPr>
            </w:pPr>
            <w:r w:rsidRPr="00FB0647">
              <w:rPr>
                <w:b w:val="0"/>
                <w:bCs w:val="0"/>
              </w:rPr>
              <w:t>Telephone number</w:t>
            </w:r>
          </w:p>
        </w:tc>
        <w:tc>
          <w:tcPr>
            <w:tcW w:w="4770" w:type="dxa"/>
          </w:tcPr>
          <w:p w14:paraId="18B071B0" w14:textId="77777777" w:rsidR="00FB0647" w:rsidRDefault="00FB0647" w:rsidP="00FB0647">
            <w:pPr>
              <w:pStyle w:val="BodyText"/>
              <w:cnfStyle w:val="000000100000" w:firstRow="0" w:lastRow="0" w:firstColumn="0" w:lastColumn="0" w:oddVBand="0" w:evenVBand="0" w:oddHBand="1" w:evenHBand="0" w:firstRowFirstColumn="0" w:firstRowLastColumn="0" w:lastRowFirstColumn="0" w:lastRowLastColumn="0"/>
            </w:pPr>
          </w:p>
        </w:tc>
      </w:tr>
      <w:tr w:rsidR="00DA1A84" w14:paraId="6093FB2E" w14:textId="77777777" w:rsidTr="00FB0647">
        <w:trPr>
          <w:trHeight w:val="436"/>
        </w:trPr>
        <w:tc>
          <w:tcPr>
            <w:cnfStyle w:val="001000000000" w:firstRow="0" w:lastRow="0" w:firstColumn="1" w:lastColumn="0" w:oddVBand="0" w:evenVBand="0" w:oddHBand="0" w:evenHBand="0" w:firstRowFirstColumn="0" w:firstRowLastColumn="0" w:lastRowFirstColumn="0" w:lastRowLastColumn="0"/>
            <w:tcW w:w="4769" w:type="dxa"/>
          </w:tcPr>
          <w:p w14:paraId="5924CC61" w14:textId="764F3F43" w:rsidR="00DA1A84" w:rsidRPr="00DA1A84" w:rsidRDefault="008A48E4" w:rsidP="00FB0647">
            <w:pPr>
              <w:pStyle w:val="BodyText"/>
              <w:rPr>
                <w:b w:val="0"/>
                <w:bCs w:val="0"/>
              </w:rPr>
            </w:pPr>
            <w:r>
              <w:rPr>
                <w:b w:val="0"/>
                <w:bCs w:val="0"/>
              </w:rPr>
              <w:t>NMC Pin</w:t>
            </w:r>
          </w:p>
        </w:tc>
        <w:tc>
          <w:tcPr>
            <w:tcW w:w="4770" w:type="dxa"/>
          </w:tcPr>
          <w:p w14:paraId="73C17AE1" w14:textId="44D75DE5" w:rsidR="00DA1A84" w:rsidRDefault="00DA1A84" w:rsidP="00FB0647">
            <w:pPr>
              <w:pStyle w:val="BodyText"/>
              <w:cnfStyle w:val="000000000000" w:firstRow="0" w:lastRow="0" w:firstColumn="0" w:lastColumn="0" w:oddVBand="0" w:evenVBand="0" w:oddHBand="0" w:evenHBand="0" w:firstRowFirstColumn="0" w:firstRowLastColumn="0" w:lastRowFirstColumn="0" w:lastRowLastColumn="0"/>
            </w:pPr>
          </w:p>
        </w:tc>
      </w:tr>
      <w:tr w:rsidR="00DA1A84" w14:paraId="56A90A1F" w14:textId="77777777" w:rsidTr="00FB0647">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769" w:type="dxa"/>
          </w:tcPr>
          <w:p w14:paraId="5DADC282" w14:textId="592EDB4B" w:rsidR="00DA1A84" w:rsidRDefault="00DA1A84" w:rsidP="00FB0647">
            <w:pPr>
              <w:pStyle w:val="BodyText"/>
              <w:rPr>
                <w:b w:val="0"/>
                <w:bCs w:val="0"/>
              </w:rPr>
            </w:pPr>
            <w:r>
              <w:rPr>
                <w:b w:val="0"/>
                <w:bCs w:val="0"/>
              </w:rPr>
              <w:t>Mandatory training up to date</w:t>
            </w:r>
          </w:p>
        </w:tc>
        <w:tc>
          <w:tcPr>
            <w:tcW w:w="4770" w:type="dxa"/>
          </w:tcPr>
          <w:p w14:paraId="6E0BD2F6" w14:textId="0CD81BF2" w:rsidR="00DA1A84" w:rsidRDefault="00DA1A84" w:rsidP="00FB0647">
            <w:pPr>
              <w:pStyle w:val="BodyText"/>
              <w:cnfStyle w:val="000000100000" w:firstRow="0" w:lastRow="0" w:firstColumn="0" w:lastColumn="0" w:oddVBand="0" w:evenVBand="0" w:oddHBand="1" w:evenHBand="0" w:firstRowFirstColumn="0" w:firstRowLastColumn="0" w:lastRowFirstColumn="0" w:lastRowLastColumn="0"/>
            </w:pPr>
            <w:r>
              <w:t>(Yes/No)</w:t>
            </w:r>
          </w:p>
        </w:tc>
      </w:tr>
      <w:tr w:rsidR="00BE66BC" w14:paraId="6ED14F64" w14:textId="77777777" w:rsidTr="00FB0647">
        <w:trPr>
          <w:trHeight w:val="436"/>
        </w:trPr>
        <w:tc>
          <w:tcPr>
            <w:cnfStyle w:val="001000000000" w:firstRow="0" w:lastRow="0" w:firstColumn="1" w:lastColumn="0" w:oddVBand="0" w:evenVBand="0" w:oddHBand="0" w:evenHBand="0" w:firstRowFirstColumn="0" w:firstRowLastColumn="0" w:lastRowFirstColumn="0" w:lastRowLastColumn="0"/>
            <w:tcW w:w="4769" w:type="dxa"/>
          </w:tcPr>
          <w:p w14:paraId="465AD73D" w14:textId="17AE2D89" w:rsidR="00BE66BC" w:rsidRPr="00BE66BC" w:rsidRDefault="00BE66BC" w:rsidP="00FB0647">
            <w:pPr>
              <w:pStyle w:val="BodyText"/>
              <w:rPr>
                <w:b w:val="0"/>
                <w:bCs w:val="0"/>
              </w:rPr>
            </w:pPr>
            <w:r>
              <w:rPr>
                <w:b w:val="0"/>
                <w:bCs w:val="0"/>
              </w:rPr>
              <w:t xml:space="preserve">Do you require any reasonable adjustments to support your participation on the programme? If </w:t>
            </w:r>
            <w:r w:rsidR="000B36A0">
              <w:rPr>
                <w:b w:val="0"/>
                <w:bCs w:val="0"/>
              </w:rPr>
              <w:t>so,</w:t>
            </w:r>
            <w:r>
              <w:rPr>
                <w:b w:val="0"/>
                <w:bCs w:val="0"/>
              </w:rPr>
              <w:t xml:space="preserve"> please state these.</w:t>
            </w:r>
          </w:p>
        </w:tc>
        <w:tc>
          <w:tcPr>
            <w:tcW w:w="4770" w:type="dxa"/>
          </w:tcPr>
          <w:p w14:paraId="2600267D" w14:textId="77777777" w:rsidR="00BE66BC" w:rsidRDefault="00BE66BC" w:rsidP="00FB0647">
            <w:pPr>
              <w:pStyle w:val="BodyText"/>
              <w:cnfStyle w:val="000000000000" w:firstRow="0" w:lastRow="0" w:firstColumn="0" w:lastColumn="0" w:oddVBand="0" w:evenVBand="0" w:oddHBand="0" w:evenHBand="0" w:firstRowFirstColumn="0" w:firstRowLastColumn="0" w:lastRowFirstColumn="0" w:lastRowLastColumn="0"/>
            </w:pPr>
          </w:p>
        </w:tc>
      </w:tr>
    </w:tbl>
    <w:p w14:paraId="4FE5568C" w14:textId="16AE26D7" w:rsidR="005319C6" w:rsidRDefault="005319C6" w:rsidP="0073470A">
      <w:pPr>
        <w:pStyle w:val="Heading1"/>
        <w:numPr>
          <w:ilvl w:val="0"/>
          <w:numId w:val="0"/>
        </w:numPr>
      </w:pPr>
    </w:p>
    <w:p w14:paraId="1B3A38AD" w14:textId="63C59E18" w:rsidR="00516BC9" w:rsidRDefault="00516BC9" w:rsidP="00516BC9">
      <w:pPr>
        <w:pStyle w:val="BodyText"/>
      </w:pPr>
    </w:p>
    <w:p w14:paraId="2F4EDF14" w14:textId="77777777" w:rsidR="001F6DD7" w:rsidRPr="00516BC9" w:rsidRDefault="001F6DD7" w:rsidP="00516BC9">
      <w:pPr>
        <w:pStyle w:val="BodyText"/>
      </w:pPr>
    </w:p>
    <w:p w14:paraId="0BC6397B" w14:textId="66FFB7F6" w:rsidR="0073470A" w:rsidRDefault="0073470A" w:rsidP="0073470A">
      <w:pPr>
        <w:pStyle w:val="Heading1"/>
        <w:numPr>
          <w:ilvl w:val="0"/>
          <w:numId w:val="0"/>
        </w:numPr>
      </w:pPr>
      <w:r>
        <w:lastRenderedPageBreak/>
        <w:t>Expression of interest</w:t>
      </w:r>
      <w:r w:rsidR="008F7133">
        <w:t xml:space="preserve"> (Applicant to complete)</w:t>
      </w:r>
    </w:p>
    <w:p w14:paraId="4D3BBC6F" w14:textId="77777777" w:rsidR="00BE74EE" w:rsidRDefault="00BE74EE" w:rsidP="00FC456A"/>
    <w:p w14:paraId="59E34266" w14:textId="2519B59A" w:rsidR="00BE74EE" w:rsidRDefault="00AE7152" w:rsidP="00FC456A">
      <w:r>
        <w:t>P</w:t>
      </w:r>
      <w:r w:rsidR="0059222C" w:rsidRPr="0059222C">
        <w:t>lease</w:t>
      </w:r>
      <w:r>
        <w:t xml:space="preserve"> respond to the questions below to</w:t>
      </w:r>
      <w:r w:rsidR="0059222C" w:rsidRPr="0059222C">
        <w:t xml:space="preserve"> give your reasons for applying for this </w:t>
      </w:r>
      <w:r w:rsidR="00E502BC">
        <w:t>programme</w:t>
      </w:r>
      <w:r w:rsidR="0059222C" w:rsidRPr="0059222C">
        <w:t xml:space="preserve">, providing information you believe </w:t>
      </w:r>
      <w:r w:rsidR="004017A2">
        <w:t>is</w:t>
      </w:r>
      <w:r w:rsidR="0059222C" w:rsidRPr="0059222C">
        <w:t xml:space="preserve"> relevant to the requirements of the </w:t>
      </w:r>
      <w:r w:rsidR="00E502BC">
        <w:t>programme</w:t>
      </w:r>
      <w:r w:rsidR="0059222C">
        <w:t xml:space="preserve"> described.</w:t>
      </w:r>
      <w:r w:rsidR="005771F2">
        <w:t xml:space="preserve"> </w:t>
      </w:r>
      <w:r w:rsidR="00277689">
        <w:t>Question 1 is a video submission and following this t</w:t>
      </w:r>
      <w:r w:rsidR="005771F2">
        <w:t>here is a maximum word count of 200 words per question. The scoring criteria provides information on what the shortlisting team will be looking for when marking applications.</w:t>
      </w:r>
    </w:p>
    <w:p w14:paraId="3C5F9A8F" w14:textId="77777777" w:rsidR="00BE74EE" w:rsidRDefault="00BE74EE" w:rsidP="00FC456A"/>
    <w:p w14:paraId="6FA2C3C6" w14:textId="77777777" w:rsidR="00BE74EE" w:rsidRDefault="00BE74EE" w:rsidP="00FC456A"/>
    <w:tbl>
      <w:tblPr>
        <w:tblStyle w:val="TableGridLight"/>
        <w:tblW w:w="0" w:type="auto"/>
        <w:tblLook w:val="04A0" w:firstRow="1" w:lastRow="0" w:firstColumn="1" w:lastColumn="0" w:noHBand="0" w:noVBand="1"/>
      </w:tblPr>
      <w:tblGrid>
        <w:gridCol w:w="9747"/>
      </w:tblGrid>
      <w:tr w:rsidR="0059222C" w14:paraId="745E73E0" w14:textId="77777777" w:rsidTr="00FA0C60">
        <w:trPr>
          <w:trHeight w:val="736"/>
        </w:trPr>
        <w:tc>
          <w:tcPr>
            <w:tcW w:w="9747" w:type="dxa"/>
          </w:tcPr>
          <w:p w14:paraId="6B31850E" w14:textId="58D4B9D0" w:rsidR="00736567" w:rsidRPr="00E803D2" w:rsidRDefault="00277689" w:rsidP="00E92D66">
            <w:pPr>
              <w:rPr>
                <w:b/>
                <w:bCs/>
                <w:i/>
                <w:iCs/>
              </w:rPr>
            </w:pPr>
            <w:r w:rsidRPr="00E803D2">
              <w:rPr>
                <w:b/>
                <w:bCs/>
                <w:i/>
                <w:iCs/>
              </w:rPr>
              <w:t>V</w:t>
            </w:r>
            <w:r w:rsidR="00736567" w:rsidRPr="00E803D2">
              <w:rPr>
                <w:b/>
                <w:bCs/>
                <w:i/>
                <w:iCs/>
              </w:rPr>
              <w:t>ideo submission question. Please take a video recording of yourself for this question and sub</w:t>
            </w:r>
            <w:r w:rsidR="00E92D66" w:rsidRPr="00E803D2">
              <w:rPr>
                <w:b/>
                <w:bCs/>
                <w:i/>
                <w:iCs/>
              </w:rPr>
              <w:t xml:space="preserve">mit to telephone number </w:t>
            </w:r>
            <w:r w:rsidR="00B6775F" w:rsidRPr="00F14115">
              <w:rPr>
                <w:b/>
                <w:bCs/>
                <w:i/>
                <w:iCs/>
                <w:color w:val="005EB8" w:themeColor="text1"/>
                <w:sz w:val="28"/>
                <w:szCs w:val="28"/>
              </w:rPr>
              <w:t>07702 403869</w:t>
            </w:r>
            <w:r w:rsidR="00E92D66" w:rsidRPr="00F14115">
              <w:rPr>
                <w:b/>
                <w:bCs/>
                <w:i/>
                <w:iCs/>
                <w:color w:val="005EB8" w:themeColor="text1"/>
                <w:sz w:val="28"/>
                <w:szCs w:val="28"/>
              </w:rPr>
              <w:t xml:space="preserve"> </w:t>
            </w:r>
            <w:r w:rsidR="00E92D66" w:rsidRPr="00E803D2">
              <w:rPr>
                <w:b/>
                <w:bCs/>
                <w:i/>
                <w:iCs/>
              </w:rPr>
              <w:t xml:space="preserve">via </w:t>
            </w:r>
            <w:proofErr w:type="spellStart"/>
            <w:r w:rsidR="00E92D66" w:rsidRPr="00E803D2">
              <w:rPr>
                <w:b/>
                <w:bCs/>
                <w:i/>
                <w:iCs/>
              </w:rPr>
              <w:t>whatsapp</w:t>
            </w:r>
            <w:proofErr w:type="spellEnd"/>
            <w:r w:rsidR="00E92D66" w:rsidRPr="00E803D2">
              <w:rPr>
                <w:b/>
                <w:bCs/>
                <w:i/>
                <w:iCs/>
              </w:rPr>
              <w:t xml:space="preserve"> </w:t>
            </w:r>
            <w:r w:rsidR="00B6775F">
              <w:rPr>
                <w:b/>
                <w:bCs/>
                <w:i/>
                <w:iCs/>
              </w:rPr>
              <w:t xml:space="preserve">and </w:t>
            </w:r>
            <w:r w:rsidR="00B6775F" w:rsidRPr="00F14115">
              <w:rPr>
                <w:b/>
                <w:bCs/>
                <w:i/>
                <w:iCs/>
                <w:color w:val="005EB8" w:themeColor="text1"/>
              </w:rPr>
              <w:t>clearly state your name (First, Last</w:t>
            </w:r>
            <w:r w:rsidR="00DE6B2E" w:rsidRPr="00F14115">
              <w:rPr>
                <w:b/>
                <w:bCs/>
                <w:i/>
                <w:iCs/>
                <w:color w:val="005EB8" w:themeColor="text1"/>
              </w:rPr>
              <w:t>), organisation and e-mail address in the accompanying text.</w:t>
            </w:r>
          </w:p>
          <w:p w14:paraId="214E0B5A" w14:textId="77777777" w:rsidR="00736567" w:rsidRDefault="00736567" w:rsidP="00736567">
            <w:pPr>
              <w:pStyle w:val="ListParagraph"/>
              <w:ind w:left="567"/>
            </w:pPr>
          </w:p>
          <w:p w14:paraId="553861D0" w14:textId="77777777" w:rsidR="00736567" w:rsidRDefault="00736567" w:rsidP="00736567">
            <w:pPr>
              <w:pStyle w:val="ListParagraph"/>
              <w:ind w:left="567"/>
            </w:pPr>
          </w:p>
          <w:p w14:paraId="4BE7FA92" w14:textId="6F20139B" w:rsidR="003B0B09" w:rsidRDefault="00E803D2" w:rsidP="003B0B09">
            <w:pPr>
              <w:pStyle w:val="ListParagraph"/>
              <w:numPr>
                <w:ilvl w:val="6"/>
                <w:numId w:val="35"/>
              </w:numPr>
              <w:ind w:left="567" w:hanging="450"/>
            </w:pPr>
            <w:r>
              <w:t xml:space="preserve">Please </w:t>
            </w:r>
            <w:r w:rsidR="00D072A5">
              <w:t>submit</w:t>
            </w:r>
            <w:r w:rsidR="00D83610">
              <w:t xml:space="preserve"> a video recording that lasts no more than </w:t>
            </w:r>
            <w:r w:rsidR="00D072A5">
              <w:t>1</w:t>
            </w:r>
            <w:r w:rsidR="00D83610">
              <w:t xml:space="preserve"> minute where you tell</w:t>
            </w:r>
            <w:r w:rsidR="00E92D66">
              <w:t xml:space="preserve"> us </w:t>
            </w:r>
            <w:r w:rsidR="00D83610">
              <w:t>about yourself and your motivations, aspirations and why you want to do this programme</w:t>
            </w:r>
            <w:r>
              <w:t>.</w:t>
            </w:r>
          </w:p>
          <w:p w14:paraId="6A9BC195" w14:textId="26DA714A" w:rsidR="004E006D" w:rsidRDefault="009A2282" w:rsidP="003B0B09">
            <w:pPr>
              <w:pStyle w:val="ListParagraph"/>
              <w:ind w:left="567"/>
            </w:pPr>
            <w:r>
              <w:br/>
            </w:r>
            <w:r>
              <w:br/>
            </w:r>
            <w:r w:rsidR="00F37D7F" w:rsidRPr="003B0B09">
              <w:rPr>
                <w:i/>
                <w:iCs/>
              </w:rPr>
              <w:t xml:space="preserve">Scoring criteria: please </w:t>
            </w:r>
            <w:r w:rsidR="00A72D73" w:rsidRPr="003B0B09">
              <w:rPr>
                <w:i/>
                <w:iCs/>
              </w:rPr>
              <w:t xml:space="preserve">articulate your motivations and aspirations. Why is this the right intervention for you </w:t>
            </w:r>
            <w:proofErr w:type="gramStart"/>
            <w:r w:rsidR="00A72D73" w:rsidRPr="003B0B09">
              <w:rPr>
                <w:i/>
                <w:iCs/>
              </w:rPr>
              <w:t>at thi</w:t>
            </w:r>
            <w:r w:rsidR="001C6BED" w:rsidRPr="003B0B09">
              <w:rPr>
                <w:i/>
                <w:iCs/>
              </w:rPr>
              <w:t>s point in time</w:t>
            </w:r>
            <w:proofErr w:type="gramEnd"/>
            <w:r w:rsidR="00A72D73" w:rsidRPr="003B0B09">
              <w:rPr>
                <w:i/>
                <w:iCs/>
              </w:rPr>
              <w:t xml:space="preserve">? </w:t>
            </w:r>
            <w:r w:rsidR="001C6BED" w:rsidRPr="003B0B09">
              <w:rPr>
                <w:i/>
                <w:iCs/>
              </w:rPr>
              <w:t>How are you committed to career progression?</w:t>
            </w:r>
          </w:p>
        </w:tc>
      </w:tr>
      <w:tr w:rsidR="00FA0C60" w14:paraId="2D887B17" w14:textId="77777777" w:rsidTr="00260C6F">
        <w:trPr>
          <w:trHeight w:val="406"/>
        </w:trPr>
        <w:tc>
          <w:tcPr>
            <w:tcW w:w="9747" w:type="dxa"/>
          </w:tcPr>
          <w:p w14:paraId="1CEB9821" w14:textId="77777777" w:rsidR="00FA0C60" w:rsidRDefault="00FA0C60" w:rsidP="00FC456A"/>
          <w:p w14:paraId="055465CE" w14:textId="44675F4E" w:rsidR="008F7133" w:rsidRDefault="008F7133" w:rsidP="00FC456A"/>
          <w:p w14:paraId="4CC01F9B" w14:textId="4447EEA3" w:rsidR="007F5E98" w:rsidRDefault="007F5E98" w:rsidP="00FC456A"/>
          <w:p w14:paraId="169ABCE8" w14:textId="77777777" w:rsidR="007F5E98" w:rsidRDefault="007F5E98" w:rsidP="00FC456A"/>
          <w:p w14:paraId="5B74DE7E" w14:textId="5CFA31C6" w:rsidR="008F7133" w:rsidRPr="00FA0C60" w:rsidRDefault="008F7133" w:rsidP="00FC456A"/>
        </w:tc>
      </w:tr>
      <w:tr w:rsidR="00FA0C60" w14:paraId="079B2CB8" w14:textId="77777777" w:rsidTr="00FA0C60">
        <w:trPr>
          <w:trHeight w:val="736"/>
        </w:trPr>
        <w:tc>
          <w:tcPr>
            <w:tcW w:w="9747" w:type="dxa"/>
          </w:tcPr>
          <w:p w14:paraId="2094CD78" w14:textId="271AC5D8" w:rsidR="001C6BED" w:rsidRPr="00FA0C60" w:rsidRDefault="00260C6F" w:rsidP="00901531">
            <w:pPr>
              <w:pStyle w:val="ListParagraph"/>
              <w:numPr>
                <w:ilvl w:val="1"/>
                <w:numId w:val="35"/>
              </w:numPr>
            </w:pPr>
            <w:r w:rsidRPr="00260C6F">
              <w:t xml:space="preserve">What development do you expect to gain from this </w:t>
            </w:r>
            <w:r w:rsidR="00983AA4">
              <w:t>programme</w:t>
            </w:r>
            <w:r w:rsidRPr="00260C6F">
              <w:t xml:space="preserve"> that you could not get elsewhere?</w:t>
            </w:r>
            <w:r w:rsidR="001C6BED">
              <w:t xml:space="preserve"> </w:t>
            </w:r>
            <w:r w:rsidR="001C6BED" w:rsidRPr="001C6BED">
              <w:t>(Max 200 words)</w:t>
            </w:r>
            <w:r w:rsidR="001C6BED">
              <w:br/>
            </w:r>
            <w:r w:rsidR="001C6BED">
              <w:br/>
            </w:r>
            <w:r w:rsidR="001C6BED">
              <w:rPr>
                <w:i/>
                <w:iCs/>
              </w:rPr>
              <w:t xml:space="preserve">Scoring criteria: </w:t>
            </w:r>
            <w:r w:rsidR="00FD70AB">
              <w:rPr>
                <w:i/>
                <w:iCs/>
              </w:rPr>
              <w:t>what do you wish to gain from the programme</w:t>
            </w:r>
            <w:r w:rsidR="005E645E">
              <w:rPr>
                <w:i/>
                <w:iCs/>
              </w:rPr>
              <w:t xml:space="preserve"> and why will the programme fulfil your ambitions. </w:t>
            </w:r>
            <w:r w:rsidR="00736A95">
              <w:rPr>
                <w:i/>
                <w:iCs/>
              </w:rPr>
              <w:t>What will you gain from different parts of the programme?</w:t>
            </w:r>
            <w:r w:rsidR="005E645E">
              <w:rPr>
                <w:i/>
                <w:iCs/>
              </w:rPr>
              <w:t xml:space="preserve"> </w:t>
            </w:r>
          </w:p>
        </w:tc>
      </w:tr>
      <w:tr w:rsidR="00C064BD" w14:paraId="196CF982" w14:textId="77777777" w:rsidTr="00C064BD">
        <w:trPr>
          <w:trHeight w:val="380"/>
        </w:trPr>
        <w:tc>
          <w:tcPr>
            <w:tcW w:w="9747" w:type="dxa"/>
          </w:tcPr>
          <w:p w14:paraId="49FD0AC7" w14:textId="77777777" w:rsidR="00C064BD" w:rsidRDefault="00C064BD" w:rsidP="00FC456A"/>
          <w:p w14:paraId="2E2ED442" w14:textId="7073477B" w:rsidR="008F7133" w:rsidRDefault="008F7133" w:rsidP="00FC456A"/>
          <w:p w14:paraId="118A3A7D" w14:textId="01896936" w:rsidR="008F7133" w:rsidRDefault="008F7133" w:rsidP="00FC456A"/>
          <w:p w14:paraId="7128C62F" w14:textId="77777777" w:rsidR="007F5E98" w:rsidRDefault="007F5E98" w:rsidP="00FC456A"/>
          <w:p w14:paraId="22DD304C" w14:textId="77777777" w:rsidR="00901531" w:rsidRDefault="00901531" w:rsidP="00FC456A"/>
          <w:p w14:paraId="2755961F" w14:textId="13EDBFA1" w:rsidR="00901531" w:rsidRPr="00260C6F" w:rsidRDefault="00901531" w:rsidP="00FC456A"/>
        </w:tc>
      </w:tr>
      <w:tr w:rsidR="00C064BD" w14:paraId="31297360" w14:textId="77777777" w:rsidTr="00FA0C60">
        <w:trPr>
          <w:trHeight w:val="736"/>
        </w:trPr>
        <w:tc>
          <w:tcPr>
            <w:tcW w:w="9747" w:type="dxa"/>
          </w:tcPr>
          <w:p w14:paraId="6E759D89" w14:textId="6BBA66FB" w:rsidR="00901531" w:rsidRPr="00260C6F" w:rsidRDefault="00483DDE" w:rsidP="00901531">
            <w:pPr>
              <w:pStyle w:val="ListParagraph"/>
              <w:numPr>
                <w:ilvl w:val="1"/>
                <w:numId w:val="35"/>
              </w:numPr>
            </w:pPr>
            <w:r w:rsidRPr="00483DDE">
              <w:t>In what ways are you looking to improve your leadership style, thoughts, feeling or behaviours?</w:t>
            </w:r>
            <w:r w:rsidR="00901531">
              <w:t xml:space="preserve"> (Max 200 words)</w:t>
            </w:r>
            <w:r w:rsidR="00901531">
              <w:br/>
            </w:r>
            <w:r w:rsidR="00901531">
              <w:br/>
            </w:r>
            <w:r w:rsidR="009D3B72" w:rsidRPr="00544003">
              <w:rPr>
                <w:i/>
                <w:iCs/>
              </w:rPr>
              <w:t>Scoring criteria: what is your current leadership style and areas for development?</w:t>
            </w:r>
            <w:r w:rsidR="009D3B72">
              <w:t xml:space="preserve"> </w:t>
            </w:r>
          </w:p>
        </w:tc>
      </w:tr>
      <w:tr w:rsidR="00483DDE" w14:paraId="479D1089" w14:textId="77777777" w:rsidTr="00483DDE">
        <w:trPr>
          <w:trHeight w:val="524"/>
        </w:trPr>
        <w:tc>
          <w:tcPr>
            <w:tcW w:w="9747" w:type="dxa"/>
          </w:tcPr>
          <w:p w14:paraId="4F3ED4B7" w14:textId="7EF28A2C" w:rsidR="00483DDE" w:rsidRDefault="00483DDE" w:rsidP="00FC456A"/>
          <w:p w14:paraId="39ABC61A" w14:textId="03A4B75D" w:rsidR="008F7133" w:rsidRDefault="008F7133" w:rsidP="00FC456A"/>
          <w:p w14:paraId="611B2BB5" w14:textId="6A68BACC" w:rsidR="007F5E98" w:rsidRDefault="007F5E98" w:rsidP="00FC456A"/>
          <w:p w14:paraId="4ED305D1" w14:textId="1ED73C78" w:rsidR="007F5E98" w:rsidRDefault="007F5E98" w:rsidP="00FC456A"/>
          <w:p w14:paraId="572BD527" w14:textId="38735509" w:rsidR="008F7133" w:rsidRPr="00483DDE" w:rsidRDefault="008F7133" w:rsidP="00FC456A"/>
        </w:tc>
      </w:tr>
      <w:tr w:rsidR="00483DDE" w14:paraId="58AB1B9C" w14:textId="77777777" w:rsidTr="00483DDE">
        <w:trPr>
          <w:trHeight w:val="524"/>
        </w:trPr>
        <w:tc>
          <w:tcPr>
            <w:tcW w:w="9747" w:type="dxa"/>
          </w:tcPr>
          <w:p w14:paraId="63F8BE58" w14:textId="6E46FDA9" w:rsidR="00483DDE" w:rsidRPr="00483DDE" w:rsidRDefault="00483DDE" w:rsidP="00483DDE">
            <w:pPr>
              <w:pStyle w:val="ListParagraph"/>
              <w:numPr>
                <w:ilvl w:val="1"/>
                <w:numId w:val="35"/>
              </w:numPr>
            </w:pPr>
            <w:r>
              <w:t>W</w:t>
            </w:r>
            <w:r w:rsidRPr="00483DDE">
              <w:t xml:space="preserve">hat do you feel you will contribute to the </w:t>
            </w:r>
            <w:r w:rsidR="00983AA4">
              <w:t>programme</w:t>
            </w:r>
            <w:r w:rsidR="00676569">
              <w:t>?</w:t>
            </w:r>
            <w:r w:rsidR="00544003">
              <w:t xml:space="preserve"> (Max 200 words)</w:t>
            </w:r>
            <w:r w:rsidR="00544003">
              <w:br/>
            </w:r>
            <w:r w:rsidR="00544003">
              <w:br/>
            </w:r>
            <w:r w:rsidR="00544003" w:rsidRPr="002D488B">
              <w:rPr>
                <w:i/>
                <w:iCs/>
              </w:rPr>
              <w:lastRenderedPageBreak/>
              <w:t xml:space="preserve">Scoring criteria: </w:t>
            </w:r>
            <w:r w:rsidR="007747DB" w:rsidRPr="002D488B">
              <w:rPr>
                <w:i/>
                <w:iCs/>
              </w:rPr>
              <w:t>what are your personal strengths</w:t>
            </w:r>
            <w:r w:rsidR="002D488B" w:rsidRPr="002D488B">
              <w:rPr>
                <w:i/>
                <w:iCs/>
              </w:rPr>
              <w:t xml:space="preserve"> from professional nursing practice or outside work</w:t>
            </w:r>
            <w:r w:rsidR="002D488B">
              <w:rPr>
                <w:i/>
                <w:iCs/>
              </w:rPr>
              <w:t>?</w:t>
            </w:r>
          </w:p>
        </w:tc>
      </w:tr>
      <w:tr w:rsidR="00483DDE" w14:paraId="1212B449" w14:textId="77777777" w:rsidTr="00483DDE">
        <w:trPr>
          <w:trHeight w:val="524"/>
        </w:trPr>
        <w:tc>
          <w:tcPr>
            <w:tcW w:w="9747" w:type="dxa"/>
          </w:tcPr>
          <w:p w14:paraId="49CB7F16" w14:textId="6A2ABD27" w:rsidR="00483DDE" w:rsidRDefault="00483DDE" w:rsidP="00483DDE"/>
          <w:p w14:paraId="04A75E4F" w14:textId="23D9A7B6" w:rsidR="007F5E98" w:rsidRDefault="007F5E98" w:rsidP="00483DDE"/>
          <w:p w14:paraId="7003AEA1" w14:textId="584F5B8F" w:rsidR="007F5E98" w:rsidRDefault="007F5E98" w:rsidP="00483DDE"/>
          <w:p w14:paraId="77786D90" w14:textId="77777777" w:rsidR="007F5E98" w:rsidRDefault="007F5E98" w:rsidP="00483DDE"/>
          <w:p w14:paraId="1C01F4A2" w14:textId="494DD404" w:rsidR="007F5E98" w:rsidRDefault="007F5E98" w:rsidP="00483DDE"/>
        </w:tc>
      </w:tr>
      <w:tr w:rsidR="00F32FB6" w14:paraId="7878A30C" w14:textId="77777777" w:rsidTr="00483DDE">
        <w:trPr>
          <w:trHeight w:val="524"/>
        </w:trPr>
        <w:tc>
          <w:tcPr>
            <w:tcW w:w="9747" w:type="dxa"/>
          </w:tcPr>
          <w:p w14:paraId="64610138" w14:textId="37D4E20B" w:rsidR="00F32FB6" w:rsidRDefault="00F32FB6" w:rsidP="00A13A38">
            <w:pPr>
              <w:pStyle w:val="ListParagraph"/>
              <w:numPr>
                <w:ilvl w:val="1"/>
                <w:numId w:val="35"/>
              </w:numPr>
            </w:pPr>
            <w:r w:rsidRPr="00F32FB6">
              <w:t xml:space="preserve">How will your team and organisation benefit from engagement in this </w:t>
            </w:r>
            <w:r w:rsidR="00983AA4">
              <w:t>programme</w:t>
            </w:r>
            <w:r w:rsidRPr="00F32FB6">
              <w:t>?</w:t>
            </w:r>
            <w:r w:rsidR="00A557CC">
              <w:t xml:space="preserve"> (Max 200 words)</w:t>
            </w:r>
            <w:r w:rsidR="00B71509">
              <w:br/>
            </w:r>
            <w:r w:rsidR="00B71509">
              <w:br/>
            </w:r>
            <w:r w:rsidR="00A37339" w:rsidRPr="007F0422">
              <w:rPr>
                <w:i/>
                <w:iCs/>
              </w:rPr>
              <w:t>Scoring criteria: what specific benefits will be gained from you being on this programme? (Max 200 words)</w:t>
            </w:r>
          </w:p>
        </w:tc>
      </w:tr>
      <w:tr w:rsidR="00F32FB6" w14:paraId="5FD1C0AD" w14:textId="77777777" w:rsidTr="00483DDE">
        <w:trPr>
          <w:trHeight w:val="524"/>
        </w:trPr>
        <w:tc>
          <w:tcPr>
            <w:tcW w:w="9747" w:type="dxa"/>
          </w:tcPr>
          <w:p w14:paraId="43041F27" w14:textId="77777777" w:rsidR="00F32FB6" w:rsidRDefault="00F32FB6" w:rsidP="00483DDE"/>
          <w:p w14:paraId="7F243943" w14:textId="77777777" w:rsidR="007F5E98" w:rsidRDefault="007F5E98" w:rsidP="00483DDE"/>
          <w:p w14:paraId="7379EC28" w14:textId="77777777" w:rsidR="007F5E98" w:rsidRDefault="007F5E98" w:rsidP="00483DDE"/>
          <w:p w14:paraId="05B96476" w14:textId="77777777" w:rsidR="007F5E98" w:rsidRDefault="007F5E98" w:rsidP="00483DDE"/>
          <w:p w14:paraId="650A865E" w14:textId="2765C167" w:rsidR="007F5E98" w:rsidRDefault="007F5E98" w:rsidP="00483DDE"/>
        </w:tc>
      </w:tr>
      <w:tr w:rsidR="00F32FB6" w14:paraId="033F076D" w14:textId="77777777" w:rsidTr="00483DDE">
        <w:trPr>
          <w:trHeight w:val="524"/>
        </w:trPr>
        <w:tc>
          <w:tcPr>
            <w:tcW w:w="9747" w:type="dxa"/>
          </w:tcPr>
          <w:p w14:paraId="1529E4E6" w14:textId="68C0BBCD" w:rsidR="00A37339" w:rsidRDefault="00AE7152" w:rsidP="00BE66BC">
            <w:pPr>
              <w:pStyle w:val="ListParagraph"/>
              <w:numPr>
                <w:ilvl w:val="1"/>
                <w:numId w:val="35"/>
              </w:numPr>
            </w:pPr>
            <w:r>
              <w:t>H</w:t>
            </w:r>
            <w:r w:rsidRPr="00AE7152">
              <w:t xml:space="preserve">ow is your organisation supporting you to undertake the </w:t>
            </w:r>
            <w:r w:rsidR="00983AA4">
              <w:t>programme</w:t>
            </w:r>
            <w:r w:rsidRPr="00AE7152">
              <w:t>?</w:t>
            </w:r>
            <w:r w:rsidR="00A37339">
              <w:t xml:space="preserve"> (Max 200 words)</w:t>
            </w:r>
            <w:r w:rsidR="00A37339">
              <w:br/>
            </w:r>
            <w:r w:rsidR="00A37339">
              <w:br/>
            </w:r>
            <w:r w:rsidR="007F0422" w:rsidRPr="00BE66BC">
              <w:rPr>
                <w:i/>
                <w:iCs/>
              </w:rPr>
              <w:t xml:space="preserve">Scoring criteria: what support will you receive </w:t>
            </w:r>
            <w:r w:rsidR="00AE4038" w:rsidRPr="00BE66BC">
              <w:rPr>
                <w:i/>
                <w:iCs/>
              </w:rPr>
              <w:t>from individuals in your organisation and who have you spoken with?</w:t>
            </w:r>
            <w:r w:rsidR="00A37339">
              <w:br/>
            </w:r>
          </w:p>
        </w:tc>
      </w:tr>
      <w:tr w:rsidR="00AE7152" w14:paraId="683AB89F" w14:textId="77777777" w:rsidTr="00483DDE">
        <w:trPr>
          <w:trHeight w:val="524"/>
        </w:trPr>
        <w:tc>
          <w:tcPr>
            <w:tcW w:w="9747" w:type="dxa"/>
          </w:tcPr>
          <w:p w14:paraId="7388A351" w14:textId="77777777" w:rsidR="00AE7152" w:rsidRDefault="00AE7152" w:rsidP="00483DDE"/>
          <w:p w14:paraId="5F0127B9" w14:textId="77777777" w:rsidR="007F5E98" w:rsidRDefault="007F5E98" w:rsidP="00483DDE"/>
          <w:p w14:paraId="0C5BA0FD" w14:textId="77777777" w:rsidR="007F5E98" w:rsidRDefault="007F5E98" w:rsidP="00483DDE"/>
          <w:p w14:paraId="382838C9" w14:textId="77777777" w:rsidR="007F5E98" w:rsidRDefault="007F5E98" w:rsidP="00483DDE"/>
          <w:p w14:paraId="05214402" w14:textId="323BB8AB" w:rsidR="007F5E98" w:rsidRDefault="007F5E98" w:rsidP="00483DDE"/>
        </w:tc>
      </w:tr>
    </w:tbl>
    <w:p w14:paraId="62847135" w14:textId="77777777" w:rsidR="00BE66BC" w:rsidRPr="00BE66BC" w:rsidRDefault="00BE66BC" w:rsidP="00BE66BC">
      <w:pPr>
        <w:pStyle w:val="BodyText"/>
      </w:pPr>
    </w:p>
    <w:p w14:paraId="498C6572" w14:textId="4D72CB0E" w:rsidR="006C6A6F" w:rsidRDefault="0059222C" w:rsidP="007F5E98">
      <w:pPr>
        <w:pStyle w:val="Heading1"/>
        <w:numPr>
          <w:ilvl w:val="0"/>
          <w:numId w:val="0"/>
        </w:numPr>
        <w:rPr>
          <w:color w:val="005EB8" w:themeColor="text1"/>
        </w:rPr>
      </w:pPr>
      <w:r w:rsidRPr="0059222C">
        <w:t>Your Commitment</w:t>
      </w:r>
      <w:r w:rsidR="006A3975" w:rsidRPr="0059222C" w:rsidDel="006A3975">
        <w:t xml:space="preserve"> </w:t>
      </w:r>
      <w:r w:rsidR="006C6A6F">
        <w:br/>
      </w:r>
    </w:p>
    <w:p w14:paraId="316A53A4" w14:textId="06CE2CE6" w:rsidR="006C6A6F" w:rsidRDefault="006C6A6F" w:rsidP="006C6A6F">
      <w:pPr>
        <w:pStyle w:val="BodyText"/>
      </w:pPr>
      <w:r>
        <w:t xml:space="preserve">Participants will be required to agree a learning contract that will set out the expectations for engagement and commitment during the </w:t>
      </w:r>
      <w:r w:rsidR="00983AA4">
        <w:t>programme</w:t>
      </w:r>
      <w:r>
        <w:t>.</w:t>
      </w:r>
    </w:p>
    <w:p w14:paraId="57177D31" w14:textId="4B0FF0DF" w:rsidR="006C6A6F" w:rsidRDefault="006C6A6F" w:rsidP="006C6A6F">
      <w:pPr>
        <w:pStyle w:val="BodyText"/>
      </w:pPr>
      <w:r>
        <w:t xml:space="preserve">As part of the </w:t>
      </w:r>
      <w:r w:rsidR="005D2F87">
        <w:t>programme</w:t>
      </w:r>
      <w:r w:rsidR="002646F7">
        <w:t xml:space="preserve"> </w:t>
      </w:r>
      <w:r>
        <w:t>participants will be expected to commit to the following:</w:t>
      </w:r>
    </w:p>
    <w:p w14:paraId="3B2A9DA3" w14:textId="60BAEEFD" w:rsidR="006C6A6F" w:rsidRDefault="000D784E" w:rsidP="006C6A6F">
      <w:pPr>
        <w:pStyle w:val="BodyText"/>
        <w:numPr>
          <w:ilvl w:val="0"/>
          <w:numId w:val="46"/>
        </w:numPr>
        <w:ind w:left="714" w:hanging="357"/>
        <w:contextualSpacing/>
      </w:pPr>
      <w:r>
        <w:t>23</w:t>
      </w:r>
      <w:r w:rsidR="006C6A6F">
        <w:t xml:space="preserve"> days of released time for external study</w:t>
      </w:r>
      <w:r w:rsidR="000155A0">
        <w:t xml:space="preserve"> over the </w:t>
      </w:r>
      <w:r w:rsidR="006A3975">
        <w:t>12-month</w:t>
      </w:r>
      <w:r w:rsidR="000155A0">
        <w:t xml:space="preserve"> duration</w:t>
      </w:r>
    </w:p>
    <w:p w14:paraId="60B8CDDE" w14:textId="77777777" w:rsidR="00230468" w:rsidRDefault="00072AFA" w:rsidP="006A3975">
      <w:pPr>
        <w:pStyle w:val="BodyText"/>
        <w:numPr>
          <w:ilvl w:val="0"/>
          <w:numId w:val="46"/>
        </w:numPr>
        <w:ind w:left="714" w:hanging="357"/>
        <w:contextualSpacing/>
      </w:pPr>
      <w:r>
        <w:t>F</w:t>
      </w:r>
      <w:r w:rsidR="005D2F87" w:rsidRPr="005D2F87">
        <w:t xml:space="preserve">lexible 1 day per week/4 days/8 half days etc per month to complete the leadership assignment </w:t>
      </w:r>
    </w:p>
    <w:p w14:paraId="00644702" w14:textId="09AD844A" w:rsidR="00DD79DF" w:rsidRDefault="001E310B" w:rsidP="006A3975">
      <w:pPr>
        <w:pStyle w:val="BodyText"/>
        <w:numPr>
          <w:ilvl w:val="0"/>
          <w:numId w:val="46"/>
        </w:numPr>
        <w:ind w:left="714" w:hanging="357"/>
        <w:contextualSpacing/>
      </w:pPr>
      <w:r>
        <w:t xml:space="preserve">To work with nominated </w:t>
      </w:r>
      <w:r w:rsidR="008C4119">
        <w:t xml:space="preserve">executive </w:t>
      </w:r>
      <w:r>
        <w:t>sponsor</w:t>
      </w:r>
      <w:r w:rsidR="00620907">
        <w:t>(s)</w:t>
      </w:r>
      <w:r>
        <w:t xml:space="preserve"> to</w:t>
      </w:r>
      <w:r w:rsidRPr="001E310B">
        <w:t xml:space="preserve"> identify and agree a suitable leadership assignment within the </w:t>
      </w:r>
      <w:r w:rsidR="004D7062">
        <w:t xml:space="preserve">system </w:t>
      </w:r>
      <w:r w:rsidRPr="001E310B">
        <w:t xml:space="preserve">where they will be able to embed the learning from the </w:t>
      </w:r>
      <w:r w:rsidR="00983AA4">
        <w:t>programme</w:t>
      </w:r>
      <w:r w:rsidRPr="001E310B">
        <w:t xml:space="preserve"> and demonstrate their ability. The leadership assignment can be outside </w:t>
      </w:r>
      <w:r w:rsidR="004D7062">
        <w:t>of the participants</w:t>
      </w:r>
      <w:r w:rsidRPr="001E310B">
        <w:t xml:space="preserve"> direct team and area of work t</w:t>
      </w:r>
      <w:r w:rsidR="004D7062">
        <w:t>hey</w:t>
      </w:r>
      <w:r w:rsidRPr="001E310B">
        <w:t xml:space="preserve"> support </w:t>
      </w:r>
      <w:r w:rsidR="004D7062">
        <w:t xml:space="preserve">to provide </w:t>
      </w:r>
      <w:r w:rsidRPr="001E310B">
        <w:t>enhanced learning and networking opportunities.</w:t>
      </w:r>
    </w:p>
    <w:p w14:paraId="6CEE5213" w14:textId="70CE002A" w:rsidR="006C6A6F" w:rsidRDefault="006C6A6F" w:rsidP="006C6A6F">
      <w:pPr>
        <w:pStyle w:val="BodyText"/>
        <w:numPr>
          <w:ilvl w:val="0"/>
          <w:numId w:val="46"/>
        </w:numPr>
        <w:ind w:left="714" w:hanging="357"/>
        <w:contextualSpacing/>
      </w:pPr>
      <w:r>
        <w:lastRenderedPageBreak/>
        <w:t xml:space="preserve">Ongoing liaison with </w:t>
      </w:r>
      <w:r w:rsidR="00811BB4">
        <w:t>the</w:t>
      </w:r>
      <w:r w:rsidR="001004B6">
        <w:t xml:space="preserve"> </w:t>
      </w:r>
      <w:r>
        <w:t xml:space="preserve">nominated sponsor to disseminate and apply learning within </w:t>
      </w:r>
      <w:r w:rsidR="004D7062">
        <w:t>the</w:t>
      </w:r>
      <w:r>
        <w:t xml:space="preserve"> </w:t>
      </w:r>
      <w:r w:rsidR="004D7062">
        <w:t>system</w:t>
      </w:r>
      <w:r>
        <w:t xml:space="preserve"> </w:t>
      </w:r>
    </w:p>
    <w:p w14:paraId="2D8056ED" w14:textId="3FF7FA96" w:rsidR="001F742C" w:rsidRDefault="00D50CD1" w:rsidP="005D51A8">
      <w:pPr>
        <w:pStyle w:val="BodyText"/>
        <w:numPr>
          <w:ilvl w:val="0"/>
          <w:numId w:val="46"/>
        </w:numPr>
        <w:ind w:left="714" w:hanging="357"/>
        <w:contextualSpacing/>
      </w:pPr>
      <w:r>
        <w:t>Completion of w</w:t>
      </w:r>
      <w:r w:rsidR="006C6A6F">
        <w:t xml:space="preserve">ritten assignments and reflections during the </w:t>
      </w:r>
      <w:r w:rsidR="005D2F87">
        <w:t>programme</w:t>
      </w:r>
    </w:p>
    <w:p w14:paraId="35B9192D" w14:textId="44A174D5" w:rsidR="006C6A6F" w:rsidRDefault="006C6A6F" w:rsidP="006C6A6F">
      <w:pPr>
        <w:pStyle w:val="BodyText"/>
        <w:numPr>
          <w:ilvl w:val="0"/>
          <w:numId w:val="46"/>
        </w:numPr>
        <w:ind w:left="714" w:hanging="357"/>
        <w:contextualSpacing/>
      </w:pPr>
      <w:r>
        <w:t>Networking</w:t>
      </w:r>
      <w:r w:rsidR="005D51A8">
        <w:t xml:space="preserve"> and peer support</w:t>
      </w:r>
      <w:r>
        <w:t xml:space="preserve"> with other participants on the </w:t>
      </w:r>
      <w:r w:rsidR="005D2F87">
        <w:t>programme</w:t>
      </w:r>
    </w:p>
    <w:p w14:paraId="0F07E6A0" w14:textId="2CBEA653" w:rsidR="008F3034" w:rsidRDefault="00F1512A" w:rsidP="0059222C">
      <w:pPr>
        <w:pStyle w:val="BodyText"/>
        <w:numPr>
          <w:ilvl w:val="0"/>
          <w:numId w:val="46"/>
        </w:numPr>
        <w:ind w:left="714" w:hanging="357"/>
        <w:contextualSpacing/>
      </w:pPr>
      <w:r>
        <w:t xml:space="preserve">Attendance </w:t>
      </w:r>
      <w:r w:rsidR="009E6A81">
        <w:t>on</w:t>
      </w:r>
      <w:r>
        <w:t xml:space="preserve"> all </w:t>
      </w:r>
      <w:r w:rsidR="009E6A81">
        <w:t xml:space="preserve">elements of the </w:t>
      </w:r>
      <w:r w:rsidR="005D2F87">
        <w:t>programme</w:t>
      </w:r>
      <w:r w:rsidR="009E6A81">
        <w:t xml:space="preserve"> is a mandatory requirement</w:t>
      </w:r>
      <w:r w:rsidR="00BD68D1">
        <w:t xml:space="preserve"> </w:t>
      </w:r>
      <w:proofErr w:type="gramStart"/>
      <w:r w:rsidR="00BD68D1">
        <w:t>in order to</w:t>
      </w:r>
      <w:proofErr w:type="gramEnd"/>
      <w:r w:rsidR="00BD68D1">
        <w:t xml:space="preserve"> successfully complete</w:t>
      </w:r>
    </w:p>
    <w:p w14:paraId="31C0C66E" w14:textId="6FDBDB05" w:rsidR="00BE74EE" w:rsidRDefault="00BE74EE" w:rsidP="00FC456A"/>
    <w:p w14:paraId="606E42BB" w14:textId="1B995ED4" w:rsidR="0059222C" w:rsidRPr="0049654D" w:rsidRDefault="0059222C" w:rsidP="00FC456A">
      <w:pPr>
        <w:rPr>
          <w:color w:val="005EB8" w:themeColor="text1"/>
          <w:sz w:val="36"/>
          <w:szCs w:val="36"/>
        </w:rPr>
      </w:pPr>
      <w:r w:rsidRPr="0049654D">
        <w:rPr>
          <w:color w:val="005EB8" w:themeColor="text1"/>
          <w:sz w:val="36"/>
          <w:szCs w:val="36"/>
        </w:rPr>
        <w:t>What happens next?</w:t>
      </w:r>
    </w:p>
    <w:p w14:paraId="6A8811D3" w14:textId="65D7AE00" w:rsidR="00BE74EE" w:rsidRDefault="00BE74EE" w:rsidP="00FC456A"/>
    <w:p w14:paraId="3371166B" w14:textId="3620DA0E" w:rsidR="0059222C" w:rsidRDefault="0059222C" w:rsidP="0059222C">
      <w:r>
        <w:t xml:space="preserve">Allocation of places on the </w:t>
      </w:r>
      <w:r w:rsidR="005D2F87">
        <w:t>programme</w:t>
      </w:r>
      <w:r>
        <w:t xml:space="preserve"> will be based on your ability to </w:t>
      </w:r>
      <w:r w:rsidR="00676569">
        <w:t xml:space="preserve">demonstrate </w:t>
      </w:r>
      <w:r>
        <w:t xml:space="preserve">both leadership and commitment. </w:t>
      </w:r>
    </w:p>
    <w:p w14:paraId="5597F45A" w14:textId="77777777" w:rsidR="0059222C" w:rsidRDefault="0059222C" w:rsidP="0059222C"/>
    <w:p w14:paraId="40089A53" w14:textId="25A1037B" w:rsidR="00BE74EE" w:rsidRDefault="0059222C" w:rsidP="00FC456A">
      <w:r>
        <w:t xml:space="preserve">Places are not guaranteed and will be awarded following review by </w:t>
      </w:r>
      <w:r w:rsidR="005926EC">
        <w:t xml:space="preserve">the system shortlisting panel. </w:t>
      </w:r>
      <w:r w:rsidR="000155A0">
        <w:t xml:space="preserve">Decisions will be based on detail taken from the application process. Allocation of </w:t>
      </w:r>
      <w:r w:rsidR="00391844">
        <w:t xml:space="preserve">successful </w:t>
      </w:r>
      <w:r w:rsidR="005E3DAC">
        <w:t>candidates</w:t>
      </w:r>
      <w:r w:rsidR="000155A0">
        <w:t xml:space="preserve"> will be confirmed by</w:t>
      </w:r>
      <w:r w:rsidR="005E3DAC">
        <w:t xml:space="preserve"> 19</w:t>
      </w:r>
      <w:r w:rsidR="005E3DAC" w:rsidRPr="005E3DAC">
        <w:rPr>
          <w:vertAlign w:val="superscript"/>
        </w:rPr>
        <w:t>th</w:t>
      </w:r>
      <w:r w:rsidR="005E3DAC">
        <w:t xml:space="preserve"> August 2022 by the regional team</w:t>
      </w:r>
      <w:r w:rsidR="000155A0">
        <w:t>.</w:t>
      </w:r>
      <w:r w:rsidR="005E3DAC">
        <w:t xml:space="preserve"> Unsuccessful candidates will be informed by </w:t>
      </w:r>
      <w:r w:rsidR="007541EC">
        <w:t>19</w:t>
      </w:r>
      <w:r w:rsidR="007541EC" w:rsidRPr="007541EC">
        <w:rPr>
          <w:vertAlign w:val="superscript"/>
        </w:rPr>
        <w:t>th</w:t>
      </w:r>
      <w:r w:rsidR="007541EC">
        <w:rPr>
          <w:vertAlign w:val="superscript"/>
        </w:rPr>
        <w:t xml:space="preserve"> </w:t>
      </w:r>
      <w:r w:rsidR="00897EA7">
        <w:t>August</w:t>
      </w:r>
      <w:r w:rsidR="005E3DAC">
        <w:t xml:space="preserve"> by the system SPOA.</w:t>
      </w:r>
    </w:p>
    <w:p w14:paraId="0547760D" w14:textId="77777777" w:rsidR="0049654D" w:rsidRDefault="0049654D" w:rsidP="00FC456A"/>
    <w:p w14:paraId="726427B9" w14:textId="38DC25D0" w:rsidR="00BE74EE" w:rsidRPr="00E31FA7" w:rsidRDefault="00211807" w:rsidP="00FC456A">
      <w:r w:rsidRPr="00211807">
        <w:rPr>
          <w:b/>
          <w:bCs/>
        </w:rPr>
        <w:t>Please return your application</w:t>
      </w:r>
      <w:r w:rsidR="00C9623C">
        <w:rPr>
          <w:b/>
          <w:bCs/>
        </w:rPr>
        <w:t xml:space="preserve"> including statement of support from your sponsor</w:t>
      </w:r>
      <w:r w:rsidR="003C0FED">
        <w:rPr>
          <w:b/>
          <w:bCs/>
        </w:rPr>
        <w:t xml:space="preserve"> and line manage</w:t>
      </w:r>
      <w:r w:rsidR="0049654D">
        <w:rPr>
          <w:b/>
          <w:bCs/>
        </w:rPr>
        <w:t>r approval</w:t>
      </w:r>
      <w:r w:rsidR="0049654D" w:rsidRPr="00211807">
        <w:rPr>
          <w:b/>
          <w:bCs/>
        </w:rPr>
        <w:t xml:space="preserve"> </w:t>
      </w:r>
      <w:r w:rsidRPr="00211807">
        <w:rPr>
          <w:b/>
          <w:bCs/>
        </w:rPr>
        <w:t>to</w:t>
      </w:r>
      <w:r w:rsidR="00AC39B1">
        <w:rPr>
          <w:b/>
          <w:bCs/>
        </w:rPr>
        <w:t xml:space="preserve"> </w:t>
      </w:r>
      <w:hyperlink r:id="rId24" w:history="1">
        <w:r w:rsidR="009B388D" w:rsidRPr="004A3D8D">
          <w:rPr>
            <w:rStyle w:val="Hyperlink"/>
            <w:b/>
            <w:bCs/>
          </w:rPr>
          <w:t>england.midlandsnursingworkforce@nhs.net</w:t>
        </w:r>
      </w:hyperlink>
      <w:r w:rsidR="009B388D">
        <w:rPr>
          <w:b/>
          <w:bCs/>
        </w:rPr>
        <w:t xml:space="preserve"> </w:t>
      </w:r>
      <w:r w:rsidRPr="00211807">
        <w:rPr>
          <w:b/>
          <w:bCs/>
        </w:rPr>
        <w:t>by</w:t>
      </w:r>
      <w:r w:rsidR="003C0FED">
        <w:rPr>
          <w:b/>
          <w:bCs/>
        </w:rPr>
        <w:t xml:space="preserve"> </w:t>
      </w:r>
      <w:r w:rsidR="00794B80">
        <w:rPr>
          <w:b/>
          <w:bCs/>
        </w:rPr>
        <w:t>31</w:t>
      </w:r>
      <w:r w:rsidR="00794B80" w:rsidRPr="00794B80">
        <w:rPr>
          <w:b/>
          <w:bCs/>
          <w:vertAlign w:val="superscript"/>
        </w:rPr>
        <w:t>st</w:t>
      </w:r>
      <w:r w:rsidR="00794B80">
        <w:rPr>
          <w:b/>
          <w:bCs/>
        </w:rPr>
        <w:t xml:space="preserve"> July 2022</w:t>
      </w:r>
      <w:r w:rsidR="009E382E">
        <w:rPr>
          <w:b/>
          <w:bCs/>
        </w:rPr>
        <w:t>.</w:t>
      </w:r>
    </w:p>
    <w:sectPr w:rsidR="00BE74EE" w:rsidRPr="00E31FA7" w:rsidSect="00D1460D">
      <w:footerReference w:type="default" r:id="rId25"/>
      <w:type w:val="continuous"/>
      <w:pgSz w:w="11907" w:h="16840" w:code="9"/>
      <w:pgMar w:top="1191" w:right="1021" w:bottom="1247"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682D28" w14:textId="77777777" w:rsidR="00CA2272" w:rsidRDefault="00CA2272" w:rsidP="00FE141F">
      <w:r>
        <w:separator/>
      </w:r>
    </w:p>
  </w:endnote>
  <w:endnote w:type="continuationSeparator" w:id="0">
    <w:p w14:paraId="6F5C10FB" w14:textId="77777777" w:rsidR="00CA2272" w:rsidRDefault="00CA2272" w:rsidP="00FE141F">
      <w:r>
        <w:continuationSeparator/>
      </w:r>
    </w:p>
  </w:endnote>
  <w:endnote w:type="continuationNotice" w:id="1">
    <w:p w14:paraId="5508162E" w14:textId="77777777" w:rsidR="00CA2272" w:rsidRDefault="00CA22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C4392" w14:textId="77777777" w:rsidR="00CA4F18" w:rsidRDefault="00CA4F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55ACB" w14:textId="77777777" w:rsidR="00714E56" w:rsidRDefault="00714E56" w:rsidP="00FE141F">
    <w:pPr>
      <w:pStyle w:val="Footer"/>
      <w:jc w:val="right"/>
    </w:pPr>
    <w:r>
      <w:fldChar w:fldCharType="begin"/>
    </w:r>
    <w:r>
      <w:instrText xml:space="preserve"> page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topFromText="284" w:horzAnchor="margin" w:tblpYSpec="bottom"/>
      <w:tblOverlap w:val="never"/>
      <w:tblW w:w="0" w:type="auto"/>
      <w:tblLook w:val="04A0" w:firstRow="1" w:lastRow="0" w:firstColumn="1" w:lastColumn="0" w:noHBand="0" w:noVBand="1"/>
    </w:tblPr>
    <w:tblGrid>
      <w:gridCol w:w="9551"/>
    </w:tblGrid>
    <w:tr w:rsidR="00714E56" w14:paraId="41266FEE" w14:textId="77777777" w:rsidTr="00745EC2">
      <w:trPr>
        <w:trHeight w:val="269"/>
      </w:trPr>
      <w:tc>
        <w:tcPr>
          <w:tcW w:w="9551" w:type="dxa"/>
        </w:tcPr>
        <w:p w14:paraId="05665062" w14:textId="77777777" w:rsidR="00714E56" w:rsidRDefault="00714E56" w:rsidP="00745EC2">
          <w:pPr>
            <w:pStyle w:val="BackPage"/>
          </w:pPr>
        </w:p>
      </w:tc>
    </w:tr>
  </w:tbl>
  <w:p w14:paraId="64CBF28C" w14:textId="77777777" w:rsidR="00714E56" w:rsidRDefault="00714E56">
    <w:pPr>
      <w:pStyle w:val="Footer"/>
    </w:pPr>
    <w:bookmarkStart w:id="0" w:name="_Hlk477955870"/>
    <w:bookmarkEnd w:id="0"/>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460" w:type="pct"/>
      <w:tblInd w:w="-510" w:type="dxa"/>
      <w:tblBorders>
        <w:top w:val="single" w:sz="8" w:space="0" w:color="005EB8"/>
      </w:tblBorders>
      <w:tblLook w:val="04A0" w:firstRow="1" w:lastRow="0" w:firstColumn="1" w:lastColumn="0" w:noHBand="0" w:noVBand="1"/>
    </w:tblPr>
    <w:tblGrid>
      <w:gridCol w:w="10773"/>
    </w:tblGrid>
    <w:tr w:rsidR="00714E56" w14:paraId="515D4EFD" w14:textId="77777777" w:rsidTr="00A326D8">
      <w:trPr>
        <w:trHeight w:hRule="exact" w:val="510"/>
      </w:trPr>
      <w:tc>
        <w:tcPr>
          <w:tcW w:w="9071" w:type="dxa"/>
          <w:vAlign w:val="bottom"/>
        </w:tcPr>
        <w:p w14:paraId="438E9E57" w14:textId="47F3226B" w:rsidR="00714E56" w:rsidRDefault="00714E56" w:rsidP="00462A59">
          <w:pPr>
            <w:pStyle w:val="Footer"/>
          </w:pPr>
          <w:r w:rsidRPr="009F3884">
            <w:fldChar w:fldCharType="begin"/>
          </w:r>
          <w:r w:rsidRPr="009F3884">
            <w:instrText xml:space="preserve"> page </w:instrText>
          </w:r>
          <w:r w:rsidRPr="009F3884">
            <w:fldChar w:fldCharType="separate"/>
          </w:r>
          <w:r>
            <w:rPr>
              <w:noProof/>
            </w:rPr>
            <w:t>2</w:t>
          </w:r>
          <w:r w:rsidRPr="009F3884">
            <w:fldChar w:fldCharType="end"/>
          </w:r>
          <w:r w:rsidRPr="009F3884">
            <w:t xml:space="preserve"> </w:t>
          </w:r>
          <w:r>
            <w:t xml:space="preserve"> </w:t>
          </w:r>
          <w:r w:rsidRPr="009F3884">
            <w:rPr>
              <w:rStyle w:val="FooterPipe"/>
            </w:rPr>
            <w:t>|</w:t>
          </w:r>
          <w:r w:rsidRPr="00877581">
            <w:t xml:space="preserve"> </w:t>
          </w:r>
          <w:r w:rsidRPr="009F3884">
            <w:t xml:space="preserve"> </w:t>
          </w:r>
          <w:r w:rsidR="005F3DAD" w:rsidRPr="005F3DAD">
            <w:t>Developing Aspirant Ethnic Minority Nursing and Midwifery Leaders Programme (DAL) Cohort 2 Application Pack</w:t>
          </w:r>
        </w:p>
      </w:tc>
    </w:tr>
  </w:tbl>
  <w:p w14:paraId="03AC2285" w14:textId="77777777" w:rsidR="00714E56" w:rsidRDefault="00714E56" w:rsidP="00462A59">
    <w:pPr>
      <w:pStyle w:val="Spac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3CE4DF" w14:textId="77777777" w:rsidR="00CA2272" w:rsidRDefault="00CA2272" w:rsidP="00FE141F">
      <w:r>
        <w:separator/>
      </w:r>
    </w:p>
  </w:footnote>
  <w:footnote w:type="continuationSeparator" w:id="0">
    <w:p w14:paraId="6B0D1BDD" w14:textId="77777777" w:rsidR="00CA2272" w:rsidRDefault="00CA2272" w:rsidP="00FE141F">
      <w:r>
        <w:continuationSeparator/>
      </w:r>
    </w:p>
  </w:footnote>
  <w:footnote w:type="continuationNotice" w:id="1">
    <w:p w14:paraId="3259E87C" w14:textId="77777777" w:rsidR="00CA2272" w:rsidRDefault="00CA22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96121" w14:textId="77777777" w:rsidR="00CA4F18" w:rsidRDefault="00CA4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37E94" w14:textId="77777777" w:rsidR="00CA4F18" w:rsidRDefault="00CA4F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FEF72" w14:textId="34084266" w:rsidR="00714E56" w:rsidRDefault="00CA4F18">
    <w:pPr>
      <w:pStyle w:val="Header"/>
    </w:pPr>
    <w:r>
      <w:rPr>
        <w:noProof/>
      </w:rPr>
      <w:drawing>
        <wp:anchor distT="0" distB="0" distL="114300" distR="114300" simplePos="0" relativeHeight="251659265" behindDoc="0" locked="0" layoutInCell="1" allowOverlap="1" wp14:anchorId="563E9AE4" wp14:editId="641E6D29">
          <wp:simplePos x="0" y="0"/>
          <wp:positionH relativeFrom="column">
            <wp:posOffset>3114040</wp:posOffset>
          </wp:positionH>
          <wp:positionV relativeFrom="paragraph">
            <wp:posOffset>-102235</wp:posOffset>
          </wp:positionV>
          <wp:extent cx="1838325" cy="59436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94360"/>
                  </a:xfrm>
                  <a:prstGeom prst="rect">
                    <a:avLst/>
                  </a:prstGeom>
                  <a:noFill/>
                  <a:ln>
                    <a:noFill/>
                  </a:ln>
                </pic:spPr>
              </pic:pic>
            </a:graphicData>
          </a:graphic>
          <wp14:sizeRelH relativeFrom="page">
            <wp14:pctWidth>0</wp14:pctWidth>
          </wp14:sizeRelH>
          <wp14:sizeRelV relativeFrom="page">
            <wp14:pctHeight>0</wp14:pctHeight>
          </wp14:sizeRelV>
        </wp:anchor>
      </w:drawing>
    </w:r>
    <w:r w:rsidR="00714E56" w:rsidRPr="00D645ED">
      <w:rPr>
        <w:noProof/>
        <w:lang w:eastAsia="en-GB"/>
      </w:rPr>
      <w:drawing>
        <wp:anchor distT="0" distB="0" distL="114300" distR="114300" simplePos="0" relativeHeight="251658240" behindDoc="1" locked="0" layoutInCell="1" allowOverlap="1" wp14:anchorId="17C8643A" wp14:editId="595FF0D4">
          <wp:simplePos x="0" y="0"/>
          <wp:positionH relativeFrom="page">
            <wp:posOffset>5762625</wp:posOffset>
          </wp:positionH>
          <wp:positionV relativeFrom="page">
            <wp:posOffset>426720</wp:posOffset>
          </wp:positionV>
          <wp:extent cx="1439545" cy="579755"/>
          <wp:effectExtent l="0" t="0" r="825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bwMode="auto">
                  <a:xfrm>
                    <a:off x="0" y="0"/>
                    <a:ext cx="1439545" cy="579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4E56">
      <w:rPr>
        <w:noProof/>
      </w:rPr>
      <mc:AlternateContent>
        <mc:Choice Requires="wps">
          <w:drawing>
            <wp:anchor distT="0" distB="0" distL="114300" distR="114300" simplePos="0" relativeHeight="251658241" behindDoc="0" locked="0" layoutInCell="1" allowOverlap="1" wp14:anchorId="5A623397" wp14:editId="0461FE8D">
              <wp:simplePos x="0" y="0"/>
              <wp:positionH relativeFrom="column">
                <wp:posOffset>61784</wp:posOffset>
              </wp:positionH>
              <wp:positionV relativeFrom="paragraph">
                <wp:posOffset>33547</wp:posOffset>
              </wp:positionV>
              <wp:extent cx="544749" cy="496111"/>
              <wp:effectExtent l="0" t="0" r="0" b="0"/>
              <wp:wrapNone/>
              <wp:docPr id="2" name="NHS Improvement Briefing A4 Portrait 1 Col"/>
              <wp:cNvGraphicFramePr/>
              <a:graphic xmlns:a="http://schemas.openxmlformats.org/drawingml/2006/main">
                <a:graphicData uri="http://schemas.microsoft.com/office/word/2010/wordprocessingShape">
                  <wps:wsp>
                    <wps:cNvSpPr/>
                    <wps:spPr>
                      <a:xfrm>
                        <a:off x="0" y="0"/>
                        <a:ext cx="544749" cy="49611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86771D" id="NHS Improvement Briefing A4 Portrait 1 Col" o:spid="_x0000_s1026" style="position:absolute;margin-left:4.85pt;margin-top:2.65pt;width:42.9pt;height:39.0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" filled="f" stroked="f" strokeweight="2pt"/>
          </w:pict>
        </mc:Fallback>
      </mc:AlternateContent>
    </w:r>
  </w:p>
  <w:p w14:paraId="6EB1AB79" w14:textId="2F39B72B" w:rsidR="00714E56" w:rsidRDefault="00714E56">
    <w:pPr>
      <w:pStyle w:val="Header"/>
    </w:pPr>
  </w:p>
  <w:p w14:paraId="310C309A" w14:textId="7F09BF99" w:rsidR="00714E56" w:rsidRDefault="00714E56">
    <w:pPr>
      <w:pStyle w:val="Header"/>
    </w:pPr>
  </w:p>
  <w:p w14:paraId="3BB1504C" w14:textId="1A6FF55C" w:rsidR="00714E56" w:rsidRDefault="00714E56">
    <w:pPr>
      <w:pStyle w:val="Header"/>
    </w:pPr>
  </w:p>
  <w:p w14:paraId="1C6250F9" w14:textId="77777777" w:rsidR="00714E56" w:rsidRDefault="00714E56">
    <w:pPr>
      <w:pStyle w:val="Header"/>
    </w:pPr>
  </w:p>
  <w:p w14:paraId="02C92060" w14:textId="77777777" w:rsidR="00714E56" w:rsidRDefault="00714E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6974EA88"/>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9CDAFE3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196A39A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75EC78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6AB2A0B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A3E4DC5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E454CA"/>
    <w:multiLevelType w:val="multilevel"/>
    <w:tmpl w:val="87069C64"/>
    <w:styleLink w:val="NHSTableHeadings"/>
    <w:lvl w:ilvl="0">
      <w:start w:val="1"/>
      <w:numFmt w:val="decimal"/>
      <w:pStyle w:val="Heading6"/>
      <w:suff w:val="space"/>
      <w:lvlText w:val="Tabl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4D97FB5"/>
    <w:multiLevelType w:val="hybridMultilevel"/>
    <w:tmpl w:val="50368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F94E5D"/>
    <w:multiLevelType w:val="hybridMultilevel"/>
    <w:tmpl w:val="7D768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E6435"/>
    <w:multiLevelType w:val="hybridMultilevel"/>
    <w:tmpl w:val="2C44984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3F7009"/>
    <w:multiLevelType w:val="hybridMultilevel"/>
    <w:tmpl w:val="A4887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E97697"/>
    <w:multiLevelType w:val="multilevel"/>
    <w:tmpl w:val="5EE6254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F35577"/>
    <w:multiLevelType w:val="multilevel"/>
    <w:tmpl w:val="9800C518"/>
    <w:styleLink w:val="NHSOutlineLevels"/>
    <w:lvl w:ilvl="0">
      <w:start w:val="1"/>
      <w:numFmt w:val="none"/>
      <w:pStyle w:val="Heading1"/>
      <w:suff w:val="nothing"/>
      <w:lvlText w:val=""/>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E20699D"/>
    <w:multiLevelType w:val="multilevel"/>
    <w:tmpl w:val="0680C1A4"/>
    <w:styleLink w:val="NHS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5AB4AF7"/>
    <w:multiLevelType w:val="hybridMultilevel"/>
    <w:tmpl w:val="7666C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2741CE"/>
    <w:multiLevelType w:val="hybridMultilevel"/>
    <w:tmpl w:val="A1244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301ED6"/>
    <w:multiLevelType w:val="hybridMultilevel"/>
    <w:tmpl w:val="77E4E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C63762"/>
    <w:multiLevelType w:val="multilevel"/>
    <w:tmpl w:val="125A7024"/>
    <w:styleLink w:val="NumberList"/>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534492B"/>
    <w:multiLevelType w:val="hybridMultilevel"/>
    <w:tmpl w:val="AC74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0A1C25"/>
    <w:multiLevelType w:val="multilevel"/>
    <w:tmpl w:val="CE424934"/>
    <w:styleLink w:val="NHSBullets"/>
    <w:lvl w:ilvl="0">
      <w:start w:val="1"/>
      <w:numFmt w:val="bullet"/>
      <w:pStyle w:val="ListBullet"/>
      <w:lvlText w:val="•"/>
      <w:lvlJc w:val="left"/>
      <w:pPr>
        <w:tabs>
          <w:tab w:val="num" w:pos="851"/>
        </w:tabs>
        <w:ind w:left="851" w:hanging="284"/>
      </w:pPr>
      <w:rPr>
        <w:rFonts w:ascii="Arial" w:hAnsi="Arial" w:hint="default"/>
        <w:color w:val="005EB8"/>
        <w:sz w:val="32"/>
      </w:rPr>
    </w:lvl>
    <w:lvl w:ilvl="1">
      <w:start w:val="1"/>
      <w:numFmt w:val="bullet"/>
      <w:pStyle w:val="ListBullet2"/>
      <w:lvlText w:val="–"/>
      <w:lvlJc w:val="left"/>
      <w:pPr>
        <w:tabs>
          <w:tab w:val="num" w:pos="1134"/>
        </w:tabs>
        <w:ind w:left="1134"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E626718"/>
    <w:multiLevelType w:val="hybridMultilevel"/>
    <w:tmpl w:val="9B9E8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E21A5D"/>
    <w:multiLevelType w:val="hybridMultilevel"/>
    <w:tmpl w:val="4D32C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7C51F7"/>
    <w:multiLevelType w:val="hybridMultilevel"/>
    <w:tmpl w:val="5BD0C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5D559E"/>
    <w:multiLevelType w:val="multilevel"/>
    <w:tmpl w:val="7E9CBD04"/>
    <w:styleLink w:val="BulletLis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EC60DF8"/>
    <w:multiLevelType w:val="hybridMultilevel"/>
    <w:tmpl w:val="2C96B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837EFB"/>
    <w:multiLevelType w:val="hybridMultilevel"/>
    <w:tmpl w:val="824AD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5"/>
  </w:num>
  <w:num w:numId="3">
    <w:abstractNumId w:val="23"/>
  </w:num>
  <w:num w:numId="4">
    <w:abstractNumId w:val="3"/>
  </w:num>
  <w:num w:numId="5">
    <w:abstractNumId w:val="23"/>
  </w:num>
  <w:num w:numId="6">
    <w:abstractNumId w:val="2"/>
  </w:num>
  <w:num w:numId="7">
    <w:abstractNumId w:val="23"/>
  </w:num>
  <w:num w:numId="8">
    <w:abstractNumId w:val="4"/>
  </w:num>
  <w:num w:numId="9">
    <w:abstractNumId w:val="11"/>
  </w:num>
  <w:num w:numId="10">
    <w:abstractNumId w:val="1"/>
  </w:num>
  <w:num w:numId="11">
    <w:abstractNumId w:val="11"/>
  </w:num>
  <w:num w:numId="12">
    <w:abstractNumId w:val="0"/>
  </w:num>
  <w:num w:numId="13">
    <w:abstractNumId w:val="11"/>
  </w:num>
  <w:num w:numId="14">
    <w:abstractNumId w:val="17"/>
  </w:num>
  <w:num w:numId="15">
    <w:abstractNumId w:val="12"/>
  </w:num>
  <w:num w:numId="16">
    <w:abstractNumId w:val="23"/>
  </w:num>
  <w:num w:numId="17">
    <w:abstractNumId w:val="12"/>
  </w:num>
  <w:num w:numId="18">
    <w:abstractNumId w:val="13"/>
  </w:num>
  <w:num w:numId="19">
    <w:abstractNumId w:val="13"/>
  </w:num>
  <w:num w:numId="20">
    <w:abstractNumId w:val="6"/>
  </w:num>
  <w:num w:numId="21">
    <w:abstractNumId w:val="19"/>
  </w:num>
  <w:num w:numId="22">
    <w:abstractNumId w:val="19"/>
  </w:num>
  <w:num w:numId="23">
    <w:abstractNumId w:val="19"/>
  </w:num>
  <w:num w:numId="24">
    <w:abstractNumId w:val="19"/>
  </w:num>
  <w:num w:numId="25">
    <w:abstractNumId w:val="12"/>
  </w:num>
  <w:num w:numId="26">
    <w:abstractNumId w:val="12"/>
  </w:num>
  <w:num w:numId="27">
    <w:abstractNumId w:val="12"/>
  </w:num>
  <w:num w:numId="28">
    <w:abstractNumId w:val="12"/>
  </w:num>
  <w:num w:numId="29">
    <w:abstractNumId w:val="12"/>
  </w:num>
  <w:num w:numId="30">
    <w:abstractNumId w:val="19"/>
  </w:num>
  <w:num w:numId="31">
    <w:abstractNumId w:val="13"/>
  </w:num>
  <w:num w:numId="32">
    <w:abstractNumId w:val="12"/>
  </w:num>
  <w:num w:numId="33">
    <w:abstractNumId w:val="6"/>
  </w:num>
  <w:num w:numId="34">
    <w:abstractNumId w:val="17"/>
  </w:num>
  <w:num w:numId="35">
    <w:abstractNumId w:val="12"/>
    <w:lvlOverride w:ilvl="6">
      <w:lvl w:ilvl="6">
        <w:start w:val="1"/>
        <w:numFmt w:val="decimal"/>
        <w:lvlText w:val="%7."/>
        <w:lvlJc w:val="left"/>
        <w:pPr>
          <w:ind w:left="2520" w:hanging="360"/>
        </w:pPr>
        <w:rPr>
          <w:rFonts w:hint="default"/>
        </w:rPr>
      </w:lvl>
    </w:lvlOverride>
  </w:num>
  <w:num w:numId="36">
    <w:abstractNumId w:val="24"/>
  </w:num>
  <w:num w:numId="37">
    <w:abstractNumId w:val="14"/>
  </w:num>
  <w:num w:numId="38">
    <w:abstractNumId w:val="22"/>
  </w:num>
  <w:num w:numId="39">
    <w:abstractNumId w:val="15"/>
  </w:num>
  <w:num w:numId="40">
    <w:abstractNumId w:val="21"/>
  </w:num>
  <w:num w:numId="41">
    <w:abstractNumId w:val="7"/>
  </w:num>
  <w:num w:numId="42">
    <w:abstractNumId w:val="18"/>
  </w:num>
  <w:num w:numId="43">
    <w:abstractNumId w:val="25"/>
  </w:num>
  <w:num w:numId="44">
    <w:abstractNumId w:val="16"/>
  </w:num>
  <w:num w:numId="45">
    <w:abstractNumId w:val="20"/>
  </w:num>
  <w:num w:numId="46">
    <w:abstractNumId w:val="8"/>
  </w:num>
  <w:num w:numId="47">
    <w:abstractNumId w:val="12"/>
  </w:num>
  <w:num w:numId="48">
    <w:abstractNumId w:val="10"/>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494"/>
    <w:rsid w:val="000155A0"/>
    <w:rsid w:val="00030C00"/>
    <w:rsid w:val="00052A05"/>
    <w:rsid w:val="0005716E"/>
    <w:rsid w:val="00061C3C"/>
    <w:rsid w:val="00072AFA"/>
    <w:rsid w:val="000748AA"/>
    <w:rsid w:val="00077D80"/>
    <w:rsid w:val="00084253"/>
    <w:rsid w:val="00084897"/>
    <w:rsid w:val="00084DBC"/>
    <w:rsid w:val="00093A18"/>
    <w:rsid w:val="000A1C20"/>
    <w:rsid w:val="000B0468"/>
    <w:rsid w:val="000B36A0"/>
    <w:rsid w:val="000B77E5"/>
    <w:rsid w:val="000D1D6B"/>
    <w:rsid w:val="000D784E"/>
    <w:rsid w:val="000E436A"/>
    <w:rsid w:val="000F41CA"/>
    <w:rsid w:val="001004B6"/>
    <w:rsid w:val="00100823"/>
    <w:rsid w:val="00117B87"/>
    <w:rsid w:val="0014048F"/>
    <w:rsid w:val="001418C8"/>
    <w:rsid w:val="00144887"/>
    <w:rsid w:val="00144CA8"/>
    <w:rsid w:val="001501AE"/>
    <w:rsid w:val="00163AD6"/>
    <w:rsid w:val="00170BA7"/>
    <w:rsid w:val="001730A9"/>
    <w:rsid w:val="00175960"/>
    <w:rsid w:val="001839FD"/>
    <w:rsid w:val="00187FB5"/>
    <w:rsid w:val="00190C4E"/>
    <w:rsid w:val="00193CE5"/>
    <w:rsid w:val="00197CE7"/>
    <w:rsid w:val="001C6BC9"/>
    <w:rsid w:val="001C6BED"/>
    <w:rsid w:val="001D145A"/>
    <w:rsid w:val="001D47EF"/>
    <w:rsid w:val="001E03C5"/>
    <w:rsid w:val="001E1B9C"/>
    <w:rsid w:val="001E310B"/>
    <w:rsid w:val="001E515A"/>
    <w:rsid w:val="001F6DD7"/>
    <w:rsid w:val="001F742C"/>
    <w:rsid w:val="00204D19"/>
    <w:rsid w:val="00211807"/>
    <w:rsid w:val="00216AE5"/>
    <w:rsid w:val="002202EF"/>
    <w:rsid w:val="00230468"/>
    <w:rsid w:val="00231FCF"/>
    <w:rsid w:val="002343F9"/>
    <w:rsid w:val="00245139"/>
    <w:rsid w:val="00245D4A"/>
    <w:rsid w:val="00252644"/>
    <w:rsid w:val="002604C6"/>
    <w:rsid w:val="00260C6F"/>
    <w:rsid w:val="00263462"/>
    <w:rsid w:val="002646F7"/>
    <w:rsid w:val="0027175F"/>
    <w:rsid w:val="00272090"/>
    <w:rsid w:val="00275B77"/>
    <w:rsid w:val="00277689"/>
    <w:rsid w:val="00286F48"/>
    <w:rsid w:val="00297D2F"/>
    <w:rsid w:val="002A5A7D"/>
    <w:rsid w:val="002A5AC6"/>
    <w:rsid w:val="002A74D5"/>
    <w:rsid w:val="002A76D3"/>
    <w:rsid w:val="002B0111"/>
    <w:rsid w:val="002B704C"/>
    <w:rsid w:val="002C1D8D"/>
    <w:rsid w:val="002C2455"/>
    <w:rsid w:val="002D488B"/>
    <w:rsid w:val="002E3E29"/>
    <w:rsid w:val="002F7203"/>
    <w:rsid w:val="0030455C"/>
    <w:rsid w:val="00306A78"/>
    <w:rsid w:val="00310266"/>
    <w:rsid w:val="0032623D"/>
    <w:rsid w:val="00344362"/>
    <w:rsid w:val="003548B7"/>
    <w:rsid w:val="003857EC"/>
    <w:rsid w:val="00385979"/>
    <w:rsid w:val="00391844"/>
    <w:rsid w:val="003A0ACB"/>
    <w:rsid w:val="003A1722"/>
    <w:rsid w:val="003A6191"/>
    <w:rsid w:val="003B0B09"/>
    <w:rsid w:val="003B1E42"/>
    <w:rsid w:val="003B3088"/>
    <w:rsid w:val="003B771D"/>
    <w:rsid w:val="003C0FED"/>
    <w:rsid w:val="003C373E"/>
    <w:rsid w:val="003E285C"/>
    <w:rsid w:val="003E292E"/>
    <w:rsid w:val="003E54D1"/>
    <w:rsid w:val="003E5C41"/>
    <w:rsid w:val="004017A2"/>
    <w:rsid w:val="0040201A"/>
    <w:rsid w:val="00414AC8"/>
    <w:rsid w:val="00415404"/>
    <w:rsid w:val="00421D99"/>
    <w:rsid w:val="004267AB"/>
    <w:rsid w:val="0044051E"/>
    <w:rsid w:val="00456953"/>
    <w:rsid w:val="00462306"/>
    <w:rsid w:val="00462A59"/>
    <w:rsid w:val="00474C0C"/>
    <w:rsid w:val="00483DDE"/>
    <w:rsid w:val="00490EDA"/>
    <w:rsid w:val="0049654D"/>
    <w:rsid w:val="004A1584"/>
    <w:rsid w:val="004A1B86"/>
    <w:rsid w:val="004A2F37"/>
    <w:rsid w:val="004B6D27"/>
    <w:rsid w:val="004B6E8E"/>
    <w:rsid w:val="004C1F03"/>
    <w:rsid w:val="004C5144"/>
    <w:rsid w:val="004D1AF6"/>
    <w:rsid w:val="004D6CCA"/>
    <w:rsid w:val="004D7062"/>
    <w:rsid w:val="004E006D"/>
    <w:rsid w:val="004E5F0B"/>
    <w:rsid w:val="004F1D8B"/>
    <w:rsid w:val="005076F8"/>
    <w:rsid w:val="00507C4C"/>
    <w:rsid w:val="0051154B"/>
    <w:rsid w:val="00516BC9"/>
    <w:rsid w:val="00525F90"/>
    <w:rsid w:val="005319C6"/>
    <w:rsid w:val="00534BFF"/>
    <w:rsid w:val="00540182"/>
    <w:rsid w:val="00544003"/>
    <w:rsid w:val="00554409"/>
    <w:rsid w:val="00555908"/>
    <w:rsid w:val="0057333F"/>
    <w:rsid w:val="005771F2"/>
    <w:rsid w:val="005837BA"/>
    <w:rsid w:val="0058583C"/>
    <w:rsid w:val="0059222C"/>
    <w:rsid w:val="005926EC"/>
    <w:rsid w:val="00593B8C"/>
    <w:rsid w:val="005B01E3"/>
    <w:rsid w:val="005C255D"/>
    <w:rsid w:val="005C7B52"/>
    <w:rsid w:val="005D2F87"/>
    <w:rsid w:val="005D49CD"/>
    <w:rsid w:val="005D51A8"/>
    <w:rsid w:val="005D73BD"/>
    <w:rsid w:val="005E0663"/>
    <w:rsid w:val="005E1427"/>
    <w:rsid w:val="005E2679"/>
    <w:rsid w:val="005E3DAC"/>
    <w:rsid w:val="005E645E"/>
    <w:rsid w:val="005F0904"/>
    <w:rsid w:val="005F3DAD"/>
    <w:rsid w:val="005F6073"/>
    <w:rsid w:val="00601BB7"/>
    <w:rsid w:val="00606221"/>
    <w:rsid w:val="00614947"/>
    <w:rsid w:val="00620907"/>
    <w:rsid w:val="006216C5"/>
    <w:rsid w:val="00621916"/>
    <w:rsid w:val="00627D9E"/>
    <w:rsid w:val="006312EB"/>
    <w:rsid w:val="00643344"/>
    <w:rsid w:val="0065216D"/>
    <w:rsid w:val="006527BA"/>
    <w:rsid w:val="006565F8"/>
    <w:rsid w:val="00657B50"/>
    <w:rsid w:val="00664D7D"/>
    <w:rsid w:val="00676569"/>
    <w:rsid w:val="00682CC1"/>
    <w:rsid w:val="00686D49"/>
    <w:rsid w:val="006A259E"/>
    <w:rsid w:val="006A3975"/>
    <w:rsid w:val="006B319E"/>
    <w:rsid w:val="006B3974"/>
    <w:rsid w:val="006B570E"/>
    <w:rsid w:val="006C6A6F"/>
    <w:rsid w:val="00700563"/>
    <w:rsid w:val="00702992"/>
    <w:rsid w:val="00711B18"/>
    <w:rsid w:val="00714E56"/>
    <w:rsid w:val="00722C88"/>
    <w:rsid w:val="00724686"/>
    <w:rsid w:val="0073470A"/>
    <w:rsid w:val="00736567"/>
    <w:rsid w:val="00736A95"/>
    <w:rsid w:val="00745EC2"/>
    <w:rsid w:val="00750EC2"/>
    <w:rsid w:val="00753DCB"/>
    <w:rsid w:val="007541EC"/>
    <w:rsid w:val="00764CC4"/>
    <w:rsid w:val="00770AF7"/>
    <w:rsid w:val="007747DB"/>
    <w:rsid w:val="00780BF8"/>
    <w:rsid w:val="00793A25"/>
    <w:rsid w:val="00794B80"/>
    <w:rsid w:val="007A5CE1"/>
    <w:rsid w:val="007B451F"/>
    <w:rsid w:val="007C0478"/>
    <w:rsid w:val="007E2E54"/>
    <w:rsid w:val="007F0422"/>
    <w:rsid w:val="007F5E98"/>
    <w:rsid w:val="007F6613"/>
    <w:rsid w:val="007F7CCE"/>
    <w:rsid w:val="00811BB4"/>
    <w:rsid w:val="00823569"/>
    <w:rsid w:val="00827F54"/>
    <w:rsid w:val="00832170"/>
    <w:rsid w:val="00843A05"/>
    <w:rsid w:val="00846EEA"/>
    <w:rsid w:val="0085079E"/>
    <w:rsid w:val="00866418"/>
    <w:rsid w:val="00870718"/>
    <w:rsid w:val="00875CD4"/>
    <w:rsid w:val="00884177"/>
    <w:rsid w:val="00890A07"/>
    <w:rsid w:val="00895AD9"/>
    <w:rsid w:val="00897EA7"/>
    <w:rsid w:val="008A48E4"/>
    <w:rsid w:val="008A668E"/>
    <w:rsid w:val="008B4020"/>
    <w:rsid w:val="008B48AA"/>
    <w:rsid w:val="008B7C07"/>
    <w:rsid w:val="008C07D8"/>
    <w:rsid w:val="008C4119"/>
    <w:rsid w:val="008C4FA8"/>
    <w:rsid w:val="008C7610"/>
    <w:rsid w:val="008D4CCD"/>
    <w:rsid w:val="008D6C9C"/>
    <w:rsid w:val="008E0D5C"/>
    <w:rsid w:val="008E1569"/>
    <w:rsid w:val="008F1A8C"/>
    <w:rsid w:val="008F22A5"/>
    <w:rsid w:val="008F3034"/>
    <w:rsid w:val="008F7133"/>
    <w:rsid w:val="009014CC"/>
    <w:rsid w:val="00901531"/>
    <w:rsid w:val="009105F0"/>
    <w:rsid w:val="00912CE0"/>
    <w:rsid w:val="00912EA5"/>
    <w:rsid w:val="00933037"/>
    <w:rsid w:val="00966BF8"/>
    <w:rsid w:val="009817E8"/>
    <w:rsid w:val="00983AA4"/>
    <w:rsid w:val="009846BB"/>
    <w:rsid w:val="00996C3B"/>
    <w:rsid w:val="009A2282"/>
    <w:rsid w:val="009A3EA3"/>
    <w:rsid w:val="009B0A0C"/>
    <w:rsid w:val="009B388D"/>
    <w:rsid w:val="009D3B72"/>
    <w:rsid w:val="009D6B59"/>
    <w:rsid w:val="009E382E"/>
    <w:rsid w:val="009E6A81"/>
    <w:rsid w:val="009F1AFC"/>
    <w:rsid w:val="009F411A"/>
    <w:rsid w:val="00A023C7"/>
    <w:rsid w:val="00A058E4"/>
    <w:rsid w:val="00A07D66"/>
    <w:rsid w:val="00A13A38"/>
    <w:rsid w:val="00A23901"/>
    <w:rsid w:val="00A26E36"/>
    <w:rsid w:val="00A30A0A"/>
    <w:rsid w:val="00A30C3D"/>
    <w:rsid w:val="00A326D8"/>
    <w:rsid w:val="00A33657"/>
    <w:rsid w:val="00A37339"/>
    <w:rsid w:val="00A406CA"/>
    <w:rsid w:val="00A40ABB"/>
    <w:rsid w:val="00A47AF4"/>
    <w:rsid w:val="00A557CC"/>
    <w:rsid w:val="00A57929"/>
    <w:rsid w:val="00A62056"/>
    <w:rsid w:val="00A72D73"/>
    <w:rsid w:val="00A817E9"/>
    <w:rsid w:val="00AC1668"/>
    <w:rsid w:val="00AC39B1"/>
    <w:rsid w:val="00AD2062"/>
    <w:rsid w:val="00AD3D9E"/>
    <w:rsid w:val="00AD7151"/>
    <w:rsid w:val="00AE4038"/>
    <w:rsid w:val="00AE5761"/>
    <w:rsid w:val="00AE69F8"/>
    <w:rsid w:val="00AE6A8B"/>
    <w:rsid w:val="00AE7152"/>
    <w:rsid w:val="00B07844"/>
    <w:rsid w:val="00B130D5"/>
    <w:rsid w:val="00B159BF"/>
    <w:rsid w:val="00B23B3C"/>
    <w:rsid w:val="00B24E14"/>
    <w:rsid w:val="00B31931"/>
    <w:rsid w:val="00B363E6"/>
    <w:rsid w:val="00B40389"/>
    <w:rsid w:val="00B42E14"/>
    <w:rsid w:val="00B47914"/>
    <w:rsid w:val="00B50C5E"/>
    <w:rsid w:val="00B53C65"/>
    <w:rsid w:val="00B66080"/>
    <w:rsid w:val="00B6624D"/>
    <w:rsid w:val="00B6775F"/>
    <w:rsid w:val="00B67AB7"/>
    <w:rsid w:val="00B71432"/>
    <w:rsid w:val="00B71509"/>
    <w:rsid w:val="00B72D52"/>
    <w:rsid w:val="00B824FF"/>
    <w:rsid w:val="00B82A21"/>
    <w:rsid w:val="00B85FBE"/>
    <w:rsid w:val="00BA2FFC"/>
    <w:rsid w:val="00BB627B"/>
    <w:rsid w:val="00BC7494"/>
    <w:rsid w:val="00BD68D1"/>
    <w:rsid w:val="00BE38C3"/>
    <w:rsid w:val="00BE469A"/>
    <w:rsid w:val="00BE66BC"/>
    <w:rsid w:val="00BE6D9C"/>
    <w:rsid w:val="00BE74EE"/>
    <w:rsid w:val="00BF2E75"/>
    <w:rsid w:val="00BF4170"/>
    <w:rsid w:val="00C01797"/>
    <w:rsid w:val="00C064BD"/>
    <w:rsid w:val="00C0791D"/>
    <w:rsid w:val="00C16392"/>
    <w:rsid w:val="00C41D9B"/>
    <w:rsid w:val="00C63041"/>
    <w:rsid w:val="00C82491"/>
    <w:rsid w:val="00C9623C"/>
    <w:rsid w:val="00CA2272"/>
    <w:rsid w:val="00CA4F18"/>
    <w:rsid w:val="00CA65E9"/>
    <w:rsid w:val="00CB4A53"/>
    <w:rsid w:val="00CC2406"/>
    <w:rsid w:val="00CC6384"/>
    <w:rsid w:val="00CE09E0"/>
    <w:rsid w:val="00CE0C9A"/>
    <w:rsid w:val="00CE4088"/>
    <w:rsid w:val="00CF735A"/>
    <w:rsid w:val="00D02E25"/>
    <w:rsid w:val="00D072A5"/>
    <w:rsid w:val="00D1460D"/>
    <w:rsid w:val="00D17A8F"/>
    <w:rsid w:val="00D210DC"/>
    <w:rsid w:val="00D21ADD"/>
    <w:rsid w:val="00D30A42"/>
    <w:rsid w:val="00D32271"/>
    <w:rsid w:val="00D35939"/>
    <w:rsid w:val="00D40414"/>
    <w:rsid w:val="00D50CD1"/>
    <w:rsid w:val="00D50F5C"/>
    <w:rsid w:val="00D511EA"/>
    <w:rsid w:val="00D625CB"/>
    <w:rsid w:val="00D6453E"/>
    <w:rsid w:val="00D719CA"/>
    <w:rsid w:val="00D74872"/>
    <w:rsid w:val="00D83610"/>
    <w:rsid w:val="00D83935"/>
    <w:rsid w:val="00D83C89"/>
    <w:rsid w:val="00D85F62"/>
    <w:rsid w:val="00D87B65"/>
    <w:rsid w:val="00D92F1F"/>
    <w:rsid w:val="00D94179"/>
    <w:rsid w:val="00DA0CFC"/>
    <w:rsid w:val="00DA1A84"/>
    <w:rsid w:val="00DD79DF"/>
    <w:rsid w:val="00DE31D5"/>
    <w:rsid w:val="00DE6B2E"/>
    <w:rsid w:val="00DE7AC9"/>
    <w:rsid w:val="00E04AED"/>
    <w:rsid w:val="00E313CC"/>
    <w:rsid w:val="00E31FA7"/>
    <w:rsid w:val="00E4127F"/>
    <w:rsid w:val="00E502BC"/>
    <w:rsid w:val="00E61486"/>
    <w:rsid w:val="00E66356"/>
    <w:rsid w:val="00E6715D"/>
    <w:rsid w:val="00E74823"/>
    <w:rsid w:val="00E756B2"/>
    <w:rsid w:val="00E803D2"/>
    <w:rsid w:val="00E84F15"/>
    <w:rsid w:val="00E92D66"/>
    <w:rsid w:val="00ED26B2"/>
    <w:rsid w:val="00EE1B10"/>
    <w:rsid w:val="00F03EAA"/>
    <w:rsid w:val="00F14115"/>
    <w:rsid w:val="00F1461D"/>
    <w:rsid w:val="00F1512A"/>
    <w:rsid w:val="00F32FB6"/>
    <w:rsid w:val="00F37D7F"/>
    <w:rsid w:val="00F45836"/>
    <w:rsid w:val="00F51C41"/>
    <w:rsid w:val="00F53A84"/>
    <w:rsid w:val="00F560FF"/>
    <w:rsid w:val="00F5786A"/>
    <w:rsid w:val="00F61181"/>
    <w:rsid w:val="00F6303E"/>
    <w:rsid w:val="00F6624C"/>
    <w:rsid w:val="00F710B2"/>
    <w:rsid w:val="00F81493"/>
    <w:rsid w:val="00F940C5"/>
    <w:rsid w:val="00F9606E"/>
    <w:rsid w:val="00FA0C60"/>
    <w:rsid w:val="00FA49F0"/>
    <w:rsid w:val="00FA4D8F"/>
    <w:rsid w:val="00FA6B84"/>
    <w:rsid w:val="00FA6E82"/>
    <w:rsid w:val="00FB0647"/>
    <w:rsid w:val="00FB6A04"/>
    <w:rsid w:val="00FC37C3"/>
    <w:rsid w:val="00FC43C7"/>
    <w:rsid w:val="00FC456A"/>
    <w:rsid w:val="00FC6FA2"/>
    <w:rsid w:val="00FD1A61"/>
    <w:rsid w:val="00FD70AB"/>
    <w:rsid w:val="00FE141F"/>
    <w:rsid w:val="00FF2D1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E2F985"/>
  <w15:chartTrackingRefBased/>
  <w15:docId w15:val="{782A2D79-A835-4E9B-8643-DEE3AA8B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lsdException w:name="toc 3" w:semiHidden="1" w:uiPriority="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0" w:unhideWhenUsed="1" w:qFormat="1"/>
    <w:lsdException w:name="List Number" w:semiHidden="1" w:uiPriority="0" w:unhideWhenUsed="1" w:qFormat="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iPriority="1" w:unhideWhenUsed="1" w:qFormat="1"/>
    <w:lsdException w:name="List Continue 4" w:semiHidden="1" w:uiPriority="1" w:unhideWhenUsed="1" w:qFormat="1"/>
    <w:lsdException w:name="List Continue 5" w:semiHidden="1" w:uiPriority="1" w:unhideWhenUsed="1" w:qFormat="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133"/>
    <w:pPr>
      <w:spacing w:line="240" w:lineRule="auto"/>
    </w:pPr>
    <w:rPr>
      <w:rFonts w:ascii="Arial" w:hAnsi="Arial"/>
      <w:color w:val="231F20"/>
      <w:lang w:val="en-GB"/>
    </w:rPr>
  </w:style>
  <w:style w:type="paragraph" w:styleId="Heading1">
    <w:name w:val="heading 1"/>
    <w:basedOn w:val="Normal"/>
    <w:next w:val="BodyText"/>
    <w:link w:val="Heading1Char"/>
    <w:qFormat/>
    <w:rsid w:val="00B40389"/>
    <w:pPr>
      <w:keepNext/>
      <w:keepLines/>
      <w:numPr>
        <w:numId w:val="35"/>
      </w:numPr>
      <w:spacing w:before="300"/>
      <w:contextualSpacing/>
      <w:outlineLvl w:val="0"/>
    </w:pPr>
    <w:rPr>
      <w:rFonts w:eastAsiaTheme="majorEastAsia" w:cstheme="majorBidi"/>
      <w:color w:val="005EB8"/>
      <w:sz w:val="36"/>
      <w:szCs w:val="32"/>
    </w:rPr>
  </w:style>
  <w:style w:type="paragraph" w:styleId="Heading2">
    <w:name w:val="heading 2"/>
    <w:basedOn w:val="Normal"/>
    <w:next w:val="BodyText"/>
    <w:link w:val="Heading2Char"/>
    <w:qFormat/>
    <w:rsid w:val="00B40389"/>
    <w:pPr>
      <w:keepNext/>
      <w:keepLines/>
      <w:spacing w:before="300"/>
      <w:outlineLvl w:val="1"/>
    </w:pPr>
    <w:rPr>
      <w:rFonts w:eastAsiaTheme="majorEastAsia" w:cstheme="majorBidi"/>
      <w:b/>
      <w:color w:val="auto"/>
      <w:sz w:val="28"/>
      <w:szCs w:val="26"/>
    </w:rPr>
  </w:style>
  <w:style w:type="paragraph" w:styleId="Heading3">
    <w:name w:val="heading 3"/>
    <w:basedOn w:val="Normal"/>
    <w:next w:val="BodyText"/>
    <w:link w:val="Heading3Char"/>
    <w:qFormat/>
    <w:rsid w:val="00B40389"/>
    <w:pPr>
      <w:keepNext/>
      <w:keepLines/>
      <w:spacing w:before="300"/>
      <w:outlineLvl w:val="2"/>
    </w:pPr>
    <w:rPr>
      <w:rFonts w:eastAsiaTheme="majorEastAsia" w:cstheme="majorBidi"/>
      <w:b/>
      <w:color w:val="auto"/>
    </w:rPr>
  </w:style>
  <w:style w:type="paragraph" w:styleId="Heading4">
    <w:name w:val="heading 4"/>
    <w:basedOn w:val="Normal"/>
    <w:next w:val="BodyText"/>
    <w:link w:val="Heading4Char"/>
    <w:qFormat/>
    <w:rsid w:val="00F560FF"/>
    <w:pPr>
      <w:keepNext/>
      <w:keepLines/>
      <w:spacing w:before="300" w:after="300"/>
      <w:outlineLvl w:val="3"/>
    </w:pPr>
    <w:rPr>
      <w:rFonts w:eastAsiaTheme="majorEastAsia" w:cstheme="majorBidi"/>
      <w:b/>
      <w:iCs/>
    </w:rPr>
  </w:style>
  <w:style w:type="paragraph" w:styleId="Heading5">
    <w:name w:val="heading 5"/>
    <w:basedOn w:val="Normal"/>
    <w:next w:val="BodyText"/>
    <w:link w:val="Heading5Char"/>
    <w:qFormat/>
    <w:rsid w:val="00F560FF"/>
    <w:pPr>
      <w:keepNext/>
      <w:keepLines/>
      <w:spacing w:before="300"/>
      <w:outlineLvl w:val="4"/>
    </w:pPr>
    <w:rPr>
      <w:rFonts w:asciiTheme="majorHAnsi" w:eastAsiaTheme="majorEastAsia" w:hAnsiTheme="majorHAnsi" w:cstheme="majorBidi"/>
      <w:i/>
    </w:rPr>
  </w:style>
  <w:style w:type="paragraph" w:styleId="Heading6">
    <w:name w:val="heading 6"/>
    <w:aliases w:val="Table Heading"/>
    <w:basedOn w:val="Normal"/>
    <w:next w:val="BodyText"/>
    <w:link w:val="Heading6Char"/>
    <w:qFormat/>
    <w:rsid w:val="00F560FF"/>
    <w:pPr>
      <w:keepNext/>
      <w:keepLines/>
      <w:numPr>
        <w:numId w:val="33"/>
      </w:numPr>
      <w:spacing w:before="300" w:after="300"/>
      <w:outlineLvl w:val="5"/>
    </w:pPr>
    <w:rPr>
      <w:rFonts w:eastAsiaTheme="majorEastAsia" w:cstheme="majorBidi"/>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58583C"/>
    <w:pPr>
      <w:spacing w:after="280" w:line="360" w:lineRule="atLeast"/>
    </w:pPr>
  </w:style>
  <w:style w:type="character" w:customStyle="1" w:styleId="BodyTextChar">
    <w:name w:val="Body Text Char"/>
    <w:basedOn w:val="DefaultParagraphFont"/>
    <w:link w:val="BodyText"/>
    <w:rsid w:val="00F560FF"/>
    <w:rPr>
      <w:rFonts w:ascii="Arial" w:hAnsi="Arial"/>
      <w:color w:val="231F20"/>
      <w:lang w:val="en-GB"/>
    </w:rPr>
  </w:style>
  <w:style w:type="numbering" w:customStyle="1" w:styleId="BulletList">
    <w:name w:val="Bullet List"/>
    <w:basedOn w:val="NoList"/>
    <w:uiPriority w:val="99"/>
    <w:rsid w:val="00F560FF"/>
    <w:pPr>
      <w:numPr>
        <w:numId w:val="1"/>
      </w:numPr>
    </w:pPr>
  </w:style>
  <w:style w:type="paragraph" w:styleId="Footer">
    <w:name w:val="footer"/>
    <w:basedOn w:val="Normal"/>
    <w:link w:val="FooterChar"/>
    <w:uiPriority w:val="99"/>
    <w:rsid w:val="00F560FF"/>
    <w:pPr>
      <w:tabs>
        <w:tab w:val="center" w:pos="4513"/>
        <w:tab w:val="right" w:pos="9026"/>
      </w:tabs>
    </w:pPr>
    <w:rPr>
      <w:color w:val="768692"/>
      <w:sz w:val="25"/>
    </w:rPr>
  </w:style>
  <w:style w:type="character" w:customStyle="1" w:styleId="FooterChar">
    <w:name w:val="Footer Char"/>
    <w:basedOn w:val="DefaultParagraphFont"/>
    <w:link w:val="Footer"/>
    <w:uiPriority w:val="99"/>
    <w:rsid w:val="00F560FF"/>
    <w:rPr>
      <w:rFonts w:ascii="Arial" w:hAnsi="Arial"/>
      <w:color w:val="768692"/>
      <w:sz w:val="25"/>
      <w:lang w:val="en-GB"/>
    </w:rPr>
  </w:style>
  <w:style w:type="paragraph" w:styleId="Header">
    <w:name w:val="header"/>
    <w:basedOn w:val="Normal"/>
    <w:link w:val="HeaderChar"/>
    <w:rsid w:val="00F560FF"/>
    <w:pPr>
      <w:tabs>
        <w:tab w:val="center" w:pos="4513"/>
        <w:tab w:val="right" w:pos="9026"/>
      </w:tabs>
    </w:pPr>
    <w:rPr>
      <w:b/>
      <w:color w:val="768692"/>
      <w:sz w:val="28"/>
      <w:u w:val="single" w:color="00A9CE"/>
    </w:rPr>
  </w:style>
  <w:style w:type="character" w:customStyle="1" w:styleId="HeaderChar">
    <w:name w:val="Header Char"/>
    <w:basedOn w:val="DefaultParagraphFont"/>
    <w:link w:val="Header"/>
    <w:rsid w:val="00F560FF"/>
    <w:rPr>
      <w:rFonts w:ascii="Arial" w:hAnsi="Arial"/>
      <w:b/>
      <w:color w:val="768692"/>
      <w:sz w:val="28"/>
      <w:u w:val="single" w:color="00A9CE"/>
      <w:lang w:val="en-GB"/>
    </w:rPr>
  </w:style>
  <w:style w:type="character" w:customStyle="1" w:styleId="Heading1Char">
    <w:name w:val="Heading 1 Char"/>
    <w:basedOn w:val="DefaultParagraphFont"/>
    <w:link w:val="Heading1"/>
    <w:rsid w:val="00B40389"/>
    <w:rPr>
      <w:rFonts w:ascii="Arial" w:eastAsiaTheme="majorEastAsia" w:hAnsi="Arial" w:cstheme="majorBidi"/>
      <w:color w:val="005EB8"/>
      <w:sz w:val="36"/>
      <w:szCs w:val="32"/>
      <w:lang w:val="en-GB"/>
    </w:rPr>
  </w:style>
  <w:style w:type="character" w:customStyle="1" w:styleId="Heading2Char">
    <w:name w:val="Heading 2 Char"/>
    <w:basedOn w:val="DefaultParagraphFont"/>
    <w:link w:val="Heading2"/>
    <w:rsid w:val="00B40389"/>
    <w:rPr>
      <w:rFonts w:ascii="Arial" w:eastAsiaTheme="majorEastAsia" w:hAnsi="Arial" w:cstheme="majorBidi"/>
      <w:b/>
      <w:sz w:val="28"/>
      <w:szCs w:val="26"/>
      <w:lang w:val="en-GB"/>
    </w:rPr>
  </w:style>
  <w:style w:type="character" w:customStyle="1" w:styleId="Heading3Char">
    <w:name w:val="Heading 3 Char"/>
    <w:basedOn w:val="DefaultParagraphFont"/>
    <w:link w:val="Heading3"/>
    <w:rsid w:val="00B40389"/>
    <w:rPr>
      <w:rFonts w:ascii="Arial" w:eastAsiaTheme="majorEastAsia" w:hAnsi="Arial" w:cstheme="majorBidi"/>
      <w:b/>
      <w:lang w:val="en-GB"/>
    </w:rPr>
  </w:style>
  <w:style w:type="character" w:customStyle="1" w:styleId="Heading4Char">
    <w:name w:val="Heading 4 Char"/>
    <w:basedOn w:val="DefaultParagraphFont"/>
    <w:link w:val="Heading4"/>
    <w:rsid w:val="00F560FF"/>
    <w:rPr>
      <w:rFonts w:ascii="Arial" w:eastAsiaTheme="majorEastAsia" w:hAnsi="Arial" w:cstheme="majorBidi"/>
      <w:b/>
      <w:iCs/>
      <w:color w:val="231F20"/>
      <w:lang w:val="en-GB"/>
    </w:rPr>
  </w:style>
  <w:style w:type="character" w:customStyle="1" w:styleId="Heading5Char">
    <w:name w:val="Heading 5 Char"/>
    <w:basedOn w:val="DefaultParagraphFont"/>
    <w:link w:val="Heading5"/>
    <w:rsid w:val="00F560FF"/>
    <w:rPr>
      <w:rFonts w:asciiTheme="majorHAnsi" w:eastAsiaTheme="majorEastAsia" w:hAnsiTheme="majorHAnsi" w:cstheme="majorBidi"/>
      <w:i/>
      <w:color w:val="231F20"/>
      <w:lang w:val="en-GB"/>
    </w:rPr>
  </w:style>
  <w:style w:type="character" w:customStyle="1" w:styleId="Heading6Char">
    <w:name w:val="Heading 6 Char"/>
    <w:aliases w:val="Table Heading Char"/>
    <w:basedOn w:val="DefaultParagraphFont"/>
    <w:link w:val="Heading6"/>
    <w:rsid w:val="00F560FF"/>
    <w:rPr>
      <w:rFonts w:ascii="Arial" w:eastAsiaTheme="majorEastAsia" w:hAnsi="Arial" w:cstheme="majorBidi"/>
      <w:b/>
      <w:lang w:val="en-GB"/>
    </w:rPr>
  </w:style>
  <w:style w:type="paragraph" w:styleId="List">
    <w:name w:val="List"/>
    <w:basedOn w:val="BodyText"/>
    <w:uiPriority w:val="1"/>
    <w:semiHidden/>
    <w:unhideWhenUsed/>
    <w:rsid w:val="00F560FF"/>
    <w:pPr>
      <w:spacing w:before="100"/>
      <w:ind w:left="284" w:hanging="284"/>
    </w:pPr>
  </w:style>
  <w:style w:type="paragraph" w:styleId="List2">
    <w:name w:val="List 2"/>
    <w:basedOn w:val="BodyText"/>
    <w:uiPriority w:val="1"/>
    <w:semiHidden/>
    <w:unhideWhenUsed/>
    <w:rsid w:val="00F560FF"/>
  </w:style>
  <w:style w:type="paragraph" w:styleId="List3">
    <w:name w:val="List 3"/>
    <w:basedOn w:val="BodyText"/>
    <w:uiPriority w:val="1"/>
    <w:semiHidden/>
    <w:unhideWhenUsed/>
    <w:rsid w:val="00F560FF"/>
    <w:pPr>
      <w:ind w:left="851"/>
    </w:pPr>
  </w:style>
  <w:style w:type="paragraph" w:styleId="List4">
    <w:name w:val="List 4"/>
    <w:basedOn w:val="BodyText"/>
    <w:uiPriority w:val="1"/>
    <w:semiHidden/>
    <w:unhideWhenUsed/>
    <w:rsid w:val="00F560FF"/>
    <w:pPr>
      <w:ind w:left="1134"/>
    </w:pPr>
  </w:style>
  <w:style w:type="paragraph" w:styleId="List5">
    <w:name w:val="List 5"/>
    <w:basedOn w:val="BodyText"/>
    <w:uiPriority w:val="1"/>
    <w:semiHidden/>
    <w:unhideWhenUsed/>
    <w:rsid w:val="00F560FF"/>
    <w:pPr>
      <w:ind w:left="1418"/>
    </w:pPr>
  </w:style>
  <w:style w:type="paragraph" w:styleId="ListBullet">
    <w:name w:val="List Bullet"/>
    <w:basedOn w:val="BodyText"/>
    <w:qFormat/>
    <w:rsid w:val="00F560FF"/>
    <w:pPr>
      <w:numPr>
        <w:numId w:val="30"/>
      </w:numPr>
      <w:spacing w:after="50"/>
    </w:pPr>
  </w:style>
  <w:style w:type="paragraph" w:styleId="ListBullet2">
    <w:name w:val="List Bullet 2"/>
    <w:basedOn w:val="BodyText"/>
    <w:qFormat/>
    <w:rsid w:val="00F560FF"/>
    <w:pPr>
      <w:numPr>
        <w:ilvl w:val="1"/>
        <w:numId w:val="30"/>
      </w:numPr>
      <w:spacing w:after="50"/>
    </w:pPr>
  </w:style>
  <w:style w:type="paragraph" w:styleId="ListContinue">
    <w:name w:val="List Continue"/>
    <w:basedOn w:val="BodyText"/>
    <w:qFormat/>
    <w:rsid w:val="00F560FF"/>
    <w:pPr>
      <w:spacing w:after="50"/>
      <w:ind w:left="851"/>
    </w:pPr>
  </w:style>
  <w:style w:type="paragraph" w:styleId="ListContinue2">
    <w:name w:val="List Continue 2"/>
    <w:basedOn w:val="BodyText"/>
    <w:qFormat/>
    <w:rsid w:val="00F560FF"/>
    <w:pPr>
      <w:spacing w:after="50"/>
      <w:ind w:left="1134"/>
    </w:pPr>
  </w:style>
  <w:style w:type="numbering" w:customStyle="1" w:styleId="NumberList">
    <w:name w:val="Number List"/>
    <w:basedOn w:val="BulletList"/>
    <w:uiPriority w:val="99"/>
    <w:rsid w:val="00F560FF"/>
    <w:pPr>
      <w:numPr>
        <w:numId w:val="14"/>
      </w:numPr>
    </w:pPr>
  </w:style>
  <w:style w:type="paragraph" w:styleId="Subtitle">
    <w:name w:val="Subtitle"/>
    <w:basedOn w:val="Normal"/>
    <w:next w:val="Normal"/>
    <w:link w:val="SubtitleChar"/>
    <w:rsid w:val="00F560FF"/>
    <w:pPr>
      <w:numPr>
        <w:ilvl w:val="1"/>
      </w:numPr>
      <w:spacing w:after="1000"/>
    </w:pPr>
    <w:rPr>
      <w:rFonts w:eastAsiaTheme="minorEastAsia"/>
      <w:sz w:val="28"/>
    </w:rPr>
  </w:style>
  <w:style w:type="character" w:customStyle="1" w:styleId="SubtitleChar">
    <w:name w:val="Subtitle Char"/>
    <w:basedOn w:val="DefaultParagraphFont"/>
    <w:link w:val="Subtitle"/>
    <w:rsid w:val="00F560FF"/>
    <w:rPr>
      <w:rFonts w:ascii="Arial" w:eastAsiaTheme="minorEastAsia" w:hAnsi="Arial"/>
      <w:color w:val="231F20"/>
      <w:sz w:val="28"/>
      <w:lang w:val="en-GB"/>
    </w:rPr>
  </w:style>
  <w:style w:type="table" w:styleId="TableGrid">
    <w:name w:val="Table Grid"/>
    <w:basedOn w:val="TableNormal"/>
    <w:uiPriority w:val="39"/>
    <w:rsid w:val="00D210DC"/>
    <w:pPr>
      <w:spacing w:line="240" w:lineRule="auto"/>
    </w:pPr>
    <w:rPr>
      <w:rFonts w:asciiTheme="minorHAnsi" w:hAnsiTheme="minorHAnsi"/>
      <w:lang w:val="en-GB"/>
    </w:rPr>
    <w:tblPr>
      <w:tblCellMar>
        <w:left w:w="0" w:type="dxa"/>
        <w:right w:w="0" w:type="dxa"/>
      </w:tblCellMar>
    </w:tblPr>
  </w:style>
  <w:style w:type="paragraph" w:styleId="Title">
    <w:name w:val="Title"/>
    <w:basedOn w:val="Normal"/>
    <w:next w:val="Normal"/>
    <w:link w:val="TitleChar"/>
    <w:qFormat/>
    <w:rsid w:val="0058583C"/>
    <w:pPr>
      <w:spacing w:after="200"/>
      <w:contextualSpacing/>
    </w:pPr>
    <w:rPr>
      <w:rFonts w:eastAsiaTheme="majorEastAsia" w:cstheme="majorBidi"/>
      <w:color w:val="005EB8"/>
      <w:spacing w:val="-10"/>
      <w:kern w:val="28"/>
      <w:sz w:val="96"/>
      <w:szCs w:val="56"/>
    </w:rPr>
  </w:style>
  <w:style w:type="character" w:customStyle="1" w:styleId="TitleChar">
    <w:name w:val="Title Char"/>
    <w:basedOn w:val="DefaultParagraphFont"/>
    <w:link w:val="Title"/>
    <w:rsid w:val="0058583C"/>
    <w:rPr>
      <w:rFonts w:ascii="Arial" w:eastAsiaTheme="majorEastAsia" w:hAnsi="Arial" w:cstheme="majorBidi"/>
      <w:color w:val="005EB8"/>
      <w:spacing w:val="-10"/>
      <w:kern w:val="28"/>
      <w:sz w:val="96"/>
      <w:szCs w:val="56"/>
      <w:lang w:val="en-GB"/>
    </w:rPr>
  </w:style>
  <w:style w:type="paragraph" w:styleId="TOC2">
    <w:name w:val="toc 2"/>
    <w:basedOn w:val="Normal"/>
    <w:next w:val="Normal"/>
    <w:uiPriority w:val="1"/>
    <w:semiHidden/>
    <w:unhideWhenUsed/>
    <w:rsid w:val="00F560FF"/>
    <w:pPr>
      <w:spacing w:after="100"/>
      <w:ind w:left="221"/>
    </w:pPr>
  </w:style>
  <w:style w:type="paragraph" w:styleId="TOC3">
    <w:name w:val="toc 3"/>
    <w:basedOn w:val="Normal"/>
    <w:next w:val="Normal"/>
    <w:uiPriority w:val="1"/>
    <w:semiHidden/>
    <w:unhideWhenUsed/>
    <w:rsid w:val="00F560FF"/>
    <w:pPr>
      <w:spacing w:after="100"/>
      <w:ind w:left="442"/>
    </w:pPr>
  </w:style>
  <w:style w:type="paragraph" w:customStyle="1" w:styleId="BodyTextNoSpacing">
    <w:name w:val="Body Text No Spacing"/>
    <w:basedOn w:val="BodyText"/>
    <w:qFormat/>
    <w:rsid w:val="00884177"/>
    <w:pPr>
      <w:spacing w:after="0"/>
    </w:pPr>
  </w:style>
  <w:style w:type="character" w:styleId="PlaceholderText">
    <w:name w:val="Placeholder Text"/>
    <w:basedOn w:val="DefaultParagraphFont"/>
    <w:uiPriority w:val="99"/>
    <w:rsid w:val="00F560FF"/>
    <w:rPr>
      <w:color w:val="FF0000"/>
      <w:bdr w:val="none" w:sz="0" w:space="0" w:color="auto"/>
      <w:shd w:val="clear" w:color="auto" w:fill="FFFF00"/>
    </w:rPr>
  </w:style>
  <w:style w:type="paragraph" w:customStyle="1" w:styleId="BackPage">
    <w:name w:val="Back Page"/>
    <w:basedOn w:val="Normal"/>
    <w:qFormat/>
    <w:rsid w:val="00D210DC"/>
    <w:pPr>
      <w:spacing w:line="280" w:lineRule="atLeast"/>
    </w:pPr>
    <w:rPr>
      <w:color w:val="005EB8"/>
    </w:rPr>
  </w:style>
  <w:style w:type="paragraph" w:styleId="BalloonText">
    <w:name w:val="Balloon Text"/>
    <w:basedOn w:val="Normal"/>
    <w:link w:val="BalloonTextChar"/>
    <w:uiPriority w:val="99"/>
    <w:semiHidden/>
    <w:unhideWhenUsed/>
    <w:rsid w:val="00F560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0FF"/>
    <w:rPr>
      <w:rFonts w:ascii="Segoe UI" w:hAnsi="Segoe UI" w:cs="Segoe UI"/>
      <w:color w:val="231F20"/>
      <w:sz w:val="18"/>
      <w:szCs w:val="18"/>
      <w:lang w:val="en-GB"/>
    </w:rPr>
  </w:style>
  <w:style w:type="paragraph" w:styleId="Caption">
    <w:name w:val="caption"/>
    <w:basedOn w:val="Normal"/>
    <w:next w:val="Normal"/>
    <w:unhideWhenUsed/>
    <w:qFormat/>
    <w:rsid w:val="00F560FF"/>
    <w:pPr>
      <w:spacing w:after="200"/>
    </w:pPr>
    <w:rPr>
      <w:iCs/>
      <w:color w:val="003087" w:themeColor="text2"/>
      <w:szCs w:val="18"/>
    </w:rPr>
  </w:style>
  <w:style w:type="character" w:customStyle="1" w:styleId="FooterPipe">
    <w:name w:val="Footer Pipe"/>
    <w:basedOn w:val="DefaultParagraphFont"/>
    <w:uiPriority w:val="1"/>
    <w:rsid w:val="00F560FF"/>
    <w:rPr>
      <w:b/>
      <w:color w:val="005EB8"/>
    </w:rPr>
  </w:style>
  <w:style w:type="character" w:styleId="FootnoteReference">
    <w:name w:val="footnote reference"/>
    <w:basedOn w:val="DefaultParagraphFont"/>
    <w:uiPriority w:val="99"/>
    <w:semiHidden/>
    <w:unhideWhenUsed/>
    <w:rsid w:val="00F560FF"/>
    <w:rPr>
      <w:vertAlign w:val="superscript"/>
    </w:rPr>
  </w:style>
  <w:style w:type="paragraph" w:styleId="FootnoteText">
    <w:name w:val="footnote text"/>
    <w:basedOn w:val="Normal"/>
    <w:link w:val="FootnoteTextChar"/>
    <w:uiPriority w:val="99"/>
    <w:semiHidden/>
    <w:unhideWhenUsed/>
    <w:rsid w:val="00F560FF"/>
    <w:rPr>
      <w:sz w:val="20"/>
      <w:szCs w:val="20"/>
    </w:rPr>
  </w:style>
  <w:style w:type="character" w:customStyle="1" w:styleId="FootnoteTextChar">
    <w:name w:val="Footnote Text Char"/>
    <w:basedOn w:val="DefaultParagraphFont"/>
    <w:link w:val="FootnoteText"/>
    <w:uiPriority w:val="99"/>
    <w:semiHidden/>
    <w:rsid w:val="00F560FF"/>
    <w:rPr>
      <w:rFonts w:ascii="Arial" w:hAnsi="Arial"/>
      <w:color w:val="231F20"/>
      <w:sz w:val="20"/>
      <w:szCs w:val="20"/>
      <w:lang w:val="en-GB"/>
    </w:rPr>
  </w:style>
  <w:style w:type="character" w:customStyle="1" w:styleId="Highlight">
    <w:name w:val="Highlight"/>
    <w:basedOn w:val="DefaultParagraphFont"/>
    <w:qFormat/>
    <w:rsid w:val="00F560FF"/>
    <w:rPr>
      <w:color w:val="41B6E6"/>
    </w:rPr>
  </w:style>
  <w:style w:type="character" w:styleId="Hyperlink">
    <w:name w:val="Hyperlink"/>
    <w:basedOn w:val="DefaultParagraphFont"/>
    <w:uiPriority w:val="99"/>
    <w:unhideWhenUsed/>
    <w:rsid w:val="00F560FF"/>
    <w:rPr>
      <w:color w:val="0070C0" w:themeColor="hyperlink"/>
      <w:u w:val="single"/>
    </w:rPr>
  </w:style>
  <w:style w:type="paragraph" w:customStyle="1" w:styleId="IntroText">
    <w:name w:val="Intro Text"/>
    <w:basedOn w:val="Normal"/>
    <w:qFormat/>
    <w:rsid w:val="00F560FF"/>
    <w:pPr>
      <w:spacing w:line="400" w:lineRule="exact"/>
    </w:pPr>
    <w:rPr>
      <w:color w:val="005EB8"/>
      <w:sz w:val="28"/>
    </w:rPr>
  </w:style>
  <w:style w:type="paragraph" w:customStyle="1" w:styleId="LastBullet">
    <w:name w:val="Last Bullet"/>
    <w:basedOn w:val="ListBullet"/>
    <w:next w:val="BodyText"/>
    <w:qFormat/>
    <w:rsid w:val="00F560FF"/>
    <w:pPr>
      <w:spacing w:after="280"/>
    </w:pPr>
  </w:style>
  <w:style w:type="paragraph" w:customStyle="1" w:styleId="LastBullet2">
    <w:name w:val="Last Bullet 2"/>
    <w:basedOn w:val="ListBullet2"/>
    <w:next w:val="BodyText"/>
    <w:qFormat/>
    <w:rsid w:val="00F560FF"/>
    <w:pPr>
      <w:spacing w:after="280"/>
      <w:ind w:left="1135" w:hanging="284"/>
    </w:pPr>
  </w:style>
  <w:style w:type="numbering" w:customStyle="1" w:styleId="NHSBullets">
    <w:name w:val="NHS Bullets"/>
    <w:basedOn w:val="BulletList"/>
    <w:uiPriority w:val="99"/>
    <w:rsid w:val="00F560FF"/>
    <w:pPr>
      <w:numPr>
        <w:numId w:val="21"/>
      </w:numPr>
    </w:pPr>
  </w:style>
  <w:style w:type="numbering" w:customStyle="1" w:styleId="NHSHeadings">
    <w:name w:val="NHS Headings"/>
    <w:basedOn w:val="NoList"/>
    <w:uiPriority w:val="99"/>
    <w:rsid w:val="00F560FF"/>
    <w:pPr>
      <w:numPr>
        <w:numId w:val="18"/>
      </w:numPr>
    </w:pPr>
  </w:style>
  <w:style w:type="table" w:customStyle="1" w:styleId="NHSHighlightBox">
    <w:name w:val="NHS Highlight Box"/>
    <w:basedOn w:val="TableNormal"/>
    <w:uiPriority w:val="99"/>
    <w:rsid w:val="00F560FF"/>
    <w:pPr>
      <w:spacing w:line="240" w:lineRule="auto"/>
    </w:pPr>
    <w:tblPr>
      <w:tblCellMar>
        <w:top w:w="284" w:type="dxa"/>
        <w:left w:w="284" w:type="dxa"/>
        <w:bottom w:w="284" w:type="dxa"/>
        <w:right w:w="284" w:type="dxa"/>
      </w:tblCellMar>
    </w:tblPr>
    <w:tcPr>
      <w:shd w:val="clear" w:color="auto" w:fill="CCDFF1"/>
    </w:tcPr>
  </w:style>
  <w:style w:type="table" w:customStyle="1" w:styleId="NHSIntroBox">
    <w:name w:val="NHS Intro Box"/>
    <w:basedOn w:val="TableNormal"/>
    <w:uiPriority w:val="99"/>
    <w:rsid w:val="00F560FF"/>
    <w:pPr>
      <w:spacing w:line="240" w:lineRule="auto"/>
    </w:pPr>
    <w:tblPr>
      <w:tblCellMar>
        <w:top w:w="284" w:type="dxa"/>
        <w:left w:w="284" w:type="dxa"/>
        <w:bottom w:w="284" w:type="dxa"/>
        <w:right w:w="284" w:type="dxa"/>
      </w:tblCellMar>
    </w:tblPr>
    <w:tcPr>
      <w:shd w:val="clear" w:color="auto" w:fill="CCEEF5"/>
    </w:tcPr>
  </w:style>
  <w:style w:type="numbering" w:customStyle="1" w:styleId="NHSOutlineLevels">
    <w:name w:val="NHS Outline Levels"/>
    <w:basedOn w:val="NoList"/>
    <w:uiPriority w:val="99"/>
    <w:rsid w:val="00F560FF"/>
    <w:pPr>
      <w:numPr>
        <w:numId w:val="15"/>
      </w:numPr>
    </w:pPr>
  </w:style>
  <w:style w:type="table" w:customStyle="1" w:styleId="NHSTable">
    <w:name w:val="NHS Table"/>
    <w:basedOn w:val="TableNormal"/>
    <w:uiPriority w:val="99"/>
    <w:rsid w:val="00F560FF"/>
    <w:pPr>
      <w:spacing w:line="240" w:lineRule="auto"/>
    </w:pPr>
    <w:tblPr>
      <w:tblStyleRowBandSize w:val="1"/>
      <w:tblBorders>
        <w:insideH w:val="single" w:sz="4" w:space="0" w:color="005EB8"/>
        <w:insideV w:val="single" w:sz="4" w:space="0" w:color="005EB8"/>
      </w:tblBorders>
      <w:tblCellMar>
        <w:top w:w="113" w:type="dxa"/>
        <w:bottom w:w="113" w:type="dxa"/>
      </w:tblCellMar>
    </w:tblPr>
    <w:tblStylePr w:type="firstRow">
      <w:tblPr/>
      <w:tcPr>
        <w:tcBorders>
          <w:top w:val="single" w:sz="4" w:space="0" w:color="005EB8"/>
          <w:left w:val="nil"/>
          <w:bottom w:val="single" w:sz="4" w:space="0" w:color="005EB8"/>
          <w:right w:val="nil"/>
          <w:insideH w:val="nil"/>
          <w:insideV w:val="single" w:sz="4" w:space="0" w:color="005EB8"/>
          <w:tl2br w:val="nil"/>
          <w:tr2bl w:val="nil"/>
        </w:tcBorders>
        <w:shd w:val="clear" w:color="auto" w:fill="005EB8"/>
      </w:tcPr>
    </w:tblStylePr>
    <w:tblStylePr w:type="band1Horz">
      <w:tblPr/>
      <w:tcPr>
        <w:tcBorders>
          <w:top w:val="single" w:sz="4" w:space="0" w:color="005EB8"/>
          <w:left w:val="nil"/>
          <w:bottom w:val="single" w:sz="4" w:space="0" w:color="005EB8"/>
          <w:right w:val="nil"/>
          <w:insideH w:val="nil"/>
          <w:insideV w:val="single" w:sz="4" w:space="0" w:color="005EB8"/>
          <w:tl2br w:val="nil"/>
          <w:tr2bl w:val="nil"/>
        </w:tcBorders>
        <w:shd w:val="clear" w:color="auto" w:fill="CCDFF1"/>
      </w:tcPr>
    </w:tblStylePr>
  </w:style>
  <w:style w:type="numbering" w:customStyle="1" w:styleId="NHSTableHeadings">
    <w:name w:val="NHS Table Headings"/>
    <w:basedOn w:val="NoList"/>
    <w:uiPriority w:val="99"/>
    <w:rsid w:val="00F560FF"/>
    <w:pPr>
      <w:numPr>
        <w:numId w:val="20"/>
      </w:numPr>
    </w:pPr>
  </w:style>
  <w:style w:type="paragraph" w:customStyle="1" w:styleId="PageHeading">
    <w:name w:val="Page Heading"/>
    <w:basedOn w:val="Header"/>
    <w:next w:val="Normal"/>
    <w:rsid w:val="00F560FF"/>
    <w:rPr>
      <w:sz w:val="44"/>
    </w:rPr>
  </w:style>
  <w:style w:type="paragraph" w:styleId="Quote">
    <w:name w:val="Quote"/>
    <w:basedOn w:val="Normal"/>
    <w:next w:val="BodyText"/>
    <w:link w:val="QuoteChar"/>
    <w:uiPriority w:val="29"/>
    <w:rsid w:val="003E54D1"/>
    <w:pPr>
      <w:spacing w:before="200" w:after="160" w:line="360" w:lineRule="atLeast"/>
      <w:ind w:left="864" w:right="864"/>
      <w:jc w:val="center"/>
    </w:pPr>
    <w:rPr>
      <w:iCs/>
      <w:color w:val="005EB8"/>
    </w:rPr>
  </w:style>
  <w:style w:type="character" w:customStyle="1" w:styleId="QuoteChar">
    <w:name w:val="Quote Char"/>
    <w:basedOn w:val="DefaultParagraphFont"/>
    <w:link w:val="Quote"/>
    <w:uiPriority w:val="29"/>
    <w:rsid w:val="00F560FF"/>
    <w:rPr>
      <w:rFonts w:ascii="Arial" w:hAnsi="Arial"/>
      <w:iCs/>
      <w:color w:val="005EB8"/>
      <w:lang w:val="en-GB"/>
    </w:rPr>
  </w:style>
  <w:style w:type="paragraph" w:customStyle="1" w:styleId="Spacer">
    <w:name w:val="Spacer"/>
    <w:basedOn w:val="Normal"/>
    <w:next w:val="Normal"/>
    <w:rsid w:val="00F560FF"/>
    <w:rPr>
      <w:sz w:val="2"/>
    </w:rPr>
  </w:style>
  <w:style w:type="paragraph" w:customStyle="1" w:styleId="TableText">
    <w:name w:val="Table Text"/>
    <w:basedOn w:val="Normal"/>
    <w:qFormat/>
    <w:rsid w:val="00F560FF"/>
  </w:style>
  <w:style w:type="paragraph" w:customStyle="1" w:styleId="TableTitle">
    <w:name w:val="Table Title"/>
    <w:basedOn w:val="TableText"/>
    <w:qFormat/>
    <w:rsid w:val="00F560FF"/>
    <w:rPr>
      <w:b/>
      <w:color w:val="FFFFFF"/>
    </w:rPr>
  </w:style>
  <w:style w:type="paragraph" w:styleId="BodyText2">
    <w:name w:val="Body Text 2"/>
    <w:basedOn w:val="BodyText"/>
    <w:link w:val="BodyText2Char"/>
    <w:qFormat/>
    <w:rsid w:val="00052A05"/>
  </w:style>
  <w:style w:type="character" w:customStyle="1" w:styleId="BodyText2Char">
    <w:name w:val="Body Text 2 Char"/>
    <w:basedOn w:val="DefaultParagraphFont"/>
    <w:link w:val="BodyText2"/>
    <w:rsid w:val="00052A05"/>
    <w:rPr>
      <w:rFonts w:ascii="Arial" w:hAnsi="Arial"/>
      <w:color w:val="231F20"/>
      <w:lang w:val="en-GB"/>
    </w:rPr>
  </w:style>
  <w:style w:type="table" w:styleId="TableGridLight">
    <w:name w:val="Grid Table Light"/>
    <w:basedOn w:val="TableNormal"/>
    <w:uiPriority w:val="40"/>
    <w:rsid w:val="00FB064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B0647"/>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DA0CFC"/>
    <w:rPr>
      <w:sz w:val="16"/>
      <w:szCs w:val="16"/>
    </w:rPr>
  </w:style>
  <w:style w:type="paragraph" w:styleId="CommentText">
    <w:name w:val="annotation text"/>
    <w:basedOn w:val="Normal"/>
    <w:link w:val="CommentTextChar"/>
    <w:uiPriority w:val="99"/>
    <w:unhideWhenUsed/>
    <w:rsid w:val="00DA0CFC"/>
    <w:rPr>
      <w:sz w:val="20"/>
      <w:szCs w:val="20"/>
    </w:rPr>
  </w:style>
  <w:style w:type="character" w:customStyle="1" w:styleId="CommentTextChar">
    <w:name w:val="Comment Text Char"/>
    <w:basedOn w:val="DefaultParagraphFont"/>
    <w:link w:val="CommentText"/>
    <w:uiPriority w:val="99"/>
    <w:rsid w:val="00DA0CFC"/>
    <w:rPr>
      <w:rFonts w:ascii="Arial" w:hAnsi="Arial"/>
      <w:color w:val="231F20"/>
      <w:sz w:val="20"/>
      <w:szCs w:val="20"/>
      <w:lang w:val="en-GB"/>
    </w:rPr>
  </w:style>
  <w:style w:type="paragraph" w:styleId="CommentSubject">
    <w:name w:val="annotation subject"/>
    <w:basedOn w:val="CommentText"/>
    <w:next w:val="CommentText"/>
    <w:link w:val="CommentSubjectChar"/>
    <w:uiPriority w:val="99"/>
    <w:semiHidden/>
    <w:unhideWhenUsed/>
    <w:rsid w:val="00DA0CFC"/>
    <w:rPr>
      <w:b/>
      <w:bCs/>
    </w:rPr>
  </w:style>
  <w:style w:type="character" w:customStyle="1" w:styleId="CommentSubjectChar">
    <w:name w:val="Comment Subject Char"/>
    <w:basedOn w:val="CommentTextChar"/>
    <w:link w:val="CommentSubject"/>
    <w:uiPriority w:val="99"/>
    <w:semiHidden/>
    <w:rsid w:val="00DA0CFC"/>
    <w:rPr>
      <w:rFonts w:ascii="Arial" w:hAnsi="Arial"/>
      <w:b/>
      <w:bCs/>
      <w:color w:val="231F20"/>
      <w:sz w:val="20"/>
      <w:szCs w:val="20"/>
      <w:lang w:val="en-GB"/>
    </w:rPr>
  </w:style>
  <w:style w:type="character" w:styleId="UnresolvedMention">
    <w:name w:val="Unresolved Mention"/>
    <w:basedOn w:val="DefaultParagraphFont"/>
    <w:uiPriority w:val="99"/>
    <w:semiHidden/>
    <w:unhideWhenUsed/>
    <w:rsid w:val="00823569"/>
    <w:rPr>
      <w:color w:val="605E5C"/>
      <w:shd w:val="clear" w:color="auto" w:fill="E1DFDD"/>
    </w:rPr>
  </w:style>
  <w:style w:type="character" w:styleId="FollowedHyperlink">
    <w:name w:val="FollowedHyperlink"/>
    <w:basedOn w:val="DefaultParagraphFont"/>
    <w:uiPriority w:val="99"/>
    <w:semiHidden/>
    <w:unhideWhenUsed/>
    <w:rsid w:val="00190C4E"/>
    <w:rPr>
      <w:color w:val="7030A0" w:themeColor="followedHyperlink"/>
      <w:u w:val="single"/>
    </w:rPr>
  </w:style>
  <w:style w:type="paragraph" w:styleId="ListParagraph">
    <w:name w:val="List Paragraph"/>
    <w:basedOn w:val="Normal"/>
    <w:uiPriority w:val="34"/>
    <w:qFormat/>
    <w:rsid w:val="00FA0C60"/>
    <w:pPr>
      <w:ind w:left="720"/>
      <w:contextualSpacing/>
    </w:pPr>
  </w:style>
  <w:style w:type="table" w:customStyle="1" w:styleId="TableGrid2">
    <w:name w:val="Table Grid2"/>
    <w:basedOn w:val="TableNormal"/>
    <w:next w:val="TableGrid"/>
    <w:uiPriority w:val="59"/>
    <w:rsid w:val="00875CD4"/>
    <w:pPr>
      <w:spacing w:line="240" w:lineRule="auto"/>
    </w:pPr>
    <w:rPr>
      <w:rFonts w:ascii="Cambria" w:eastAsia="MS Mincho" w:hAnsi="Cambr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england.nhs.uk/wp-content/uploads/2014/08/edc7-0514.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ngland.nhs.uk/ournhspeople/"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england.nhs.uk/about/equality/equality-hub/equality-standard/workforce-race-equality-standard-2019-report/"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longtermplan.nhs.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england.midlandsnursingworkforce@nhs.net"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leadershipacademy.nhs.uk/programmes/mary-seacole-programme/" TargetMode="External"/><Relationship Id="rId10" Type="http://schemas.openxmlformats.org/officeDocument/2006/relationships/endnotes" Target="endnotes.xml"/><Relationship Id="rId19" Type="http://schemas.openxmlformats.org/officeDocument/2006/relationships/hyperlink" Target="https://www.gov.uk/government/publications/race-in-the-workplace-the-mcgregor-smith-revie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england.nhs.uk/midlands/wrei/" TargetMode="Externa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y.Warner\AppData\Roaming\microsoft\templates\NHS%20Improvement%20Briefing%20A4%20Portrait%201%20Col.dotx" TargetMode="External"/></Relationships>
</file>

<file path=word/theme/theme1.xml><?xml version="1.0" encoding="utf-8"?>
<a:theme xmlns:a="http://schemas.openxmlformats.org/drawingml/2006/main" name="Office Theme">
  <a:themeElements>
    <a:clrScheme name="NHS Improvement">
      <a:dk1>
        <a:srgbClr val="005EB8"/>
      </a:dk1>
      <a:lt1>
        <a:sysClr val="window" lastClr="FFFFFF"/>
      </a:lt1>
      <a:dk2>
        <a:srgbClr val="003087"/>
      </a:dk2>
      <a:lt2>
        <a:srgbClr val="FFFFFF"/>
      </a:lt2>
      <a:accent1>
        <a:srgbClr val="005EB8"/>
      </a:accent1>
      <a:accent2>
        <a:srgbClr val="41B6E6"/>
      </a:accent2>
      <a:accent3>
        <a:srgbClr val="768692"/>
      </a:accent3>
      <a:accent4>
        <a:srgbClr val="00A499"/>
      </a:accent4>
      <a:accent5>
        <a:srgbClr val="006747"/>
      </a:accent5>
      <a:accent6>
        <a:srgbClr val="00A9CE"/>
      </a:accent6>
      <a:hlink>
        <a:srgbClr val="0070C0"/>
      </a:hlink>
      <a:folHlink>
        <a:srgbClr val="7030A0"/>
      </a:folHlink>
    </a:clrScheme>
    <a:fontScheme name="Expert Office Docume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5614B19BDC154DA9BD21FCB492B62A" ma:contentTypeVersion="46" ma:contentTypeDescription="Create a new document." ma:contentTypeScope="" ma:versionID="5fdad4d51c539b5198f0d3084fb75fb7">
  <xsd:schema xmlns:xsd="http://www.w3.org/2001/XMLSchema" xmlns:xs="http://www.w3.org/2001/XMLSchema" xmlns:p="http://schemas.microsoft.com/office/2006/metadata/properties" xmlns:ns1="http://schemas.microsoft.com/sharepoint/v3" xmlns:ns2="e2001052-bee5-4d89-9935-ce897354811e" xmlns:ns3="f5e1317b-062f-47d0-a4aa-44a2439c9e8a" targetNamespace="http://schemas.microsoft.com/office/2006/metadata/properties" ma:root="true" ma:fieldsID="514269140e8515c25d3b4422711e0cd4" ns1:_="" ns2:_="" ns3:_="">
    <xsd:import namespace="http://schemas.microsoft.com/sharepoint/v3"/>
    <xsd:import namespace="e2001052-bee5-4d89-9935-ce897354811e"/>
    <xsd:import namespace="f5e1317b-062f-47d0-a4aa-44a2439c9e8a"/>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Folder_x0020_use" minOccurs="0"/>
                <xsd:element ref="ns1:MediaLengthInSeconds" minOccurs="0"/>
                <xsd:element ref="ns3:Review_x0020_Dat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001052-bee5-4d89-9935-ce897354811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1317b-062f-47d0-a4aa-44a2439c9e8a" elementFormDefault="qualified">
    <xsd:import namespace="http://schemas.microsoft.com/office/2006/documentManagement/types"/>
    <xsd:import namespace="http://schemas.microsoft.com/office/infopath/2007/PartnerControls"/>
    <xsd:element name="Folder_x0020_use" ma:index="12" nillable="true" ma:displayName="Folder use" ma:description="This folder is used for;" ma:internalName="Folder_x0020_use">
      <xsd:simpleType>
        <xsd:restriction base="dms:Note">
          <xsd:maxLength value="255"/>
        </xsd:restriction>
      </xsd:simpleType>
    </xsd:element>
    <xsd:element name="Review_x0020_Date" ma:index="14" nillable="true" ma:displayName="Review date" ma:indexed="true" ma:internalName="Review_x0020_Dat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Folder_x0020_use xmlns="f5e1317b-062f-47d0-a4aa-44a2439c9e8a" xsi:nil="true"/>
    <Review_x0020_Date xmlns="f5e1317b-062f-47d0-a4aa-44a2439c9e8a" xsi:nil="true"/>
  </documentManagement>
</p:properties>
</file>

<file path=customXml/itemProps1.xml><?xml version="1.0" encoding="utf-8"?>
<ds:datastoreItem xmlns:ds="http://schemas.openxmlformats.org/officeDocument/2006/customXml" ds:itemID="{3FCAC7F1-8C79-4A1D-AFD9-074FB106D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2001052-bee5-4d89-9935-ce897354811e"/>
    <ds:schemaRef ds:uri="f5e1317b-062f-47d0-a4aa-44a2439c9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D64A1F-9AC8-421A-9E02-932E56CEAC29}">
  <ds:schemaRefs>
    <ds:schemaRef ds:uri="http://schemas.openxmlformats.org/officeDocument/2006/bibliography"/>
  </ds:schemaRefs>
</ds:datastoreItem>
</file>

<file path=customXml/itemProps3.xml><?xml version="1.0" encoding="utf-8"?>
<ds:datastoreItem xmlns:ds="http://schemas.openxmlformats.org/officeDocument/2006/customXml" ds:itemID="{A5748C73-0546-48F9-8D05-D256CE20F080}">
  <ds:schemaRefs>
    <ds:schemaRef ds:uri="http://schemas.microsoft.com/sharepoint/v3/contenttype/forms"/>
  </ds:schemaRefs>
</ds:datastoreItem>
</file>

<file path=customXml/itemProps4.xml><?xml version="1.0" encoding="utf-8"?>
<ds:datastoreItem xmlns:ds="http://schemas.openxmlformats.org/officeDocument/2006/customXml" ds:itemID="{EBDEE10E-9ABD-486F-8A0D-E58A23578A28}">
  <ds:schemaRefs>
    <ds:schemaRef ds:uri="http://schemas.microsoft.com/office/2006/metadata/properties"/>
    <ds:schemaRef ds:uri="http://schemas.microsoft.com/office/infopath/2007/PartnerControls"/>
    <ds:schemaRef ds:uri="http://schemas.microsoft.com/sharepoint/v3"/>
    <ds:schemaRef ds:uri="f5e1317b-062f-47d0-a4aa-44a2439c9e8a"/>
  </ds:schemaRefs>
</ds:datastoreItem>
</file>

<file path=docProps/app.xml><?xml version="1.0" encoding="utf-8"?>
<Properties xmlns="http://schemas.openxmlformats.org/officeDocument/2006/extended-properties" xmlns:vt="http://schemas.openxmlformats.org/officeDocument/2006/docPropsVTypes">
  <Template>NHS Improvement Briefing A4 Portrait 1 Col.dotx</Template>
  <TotalTime>181</TotalTime>
  <Pages>11</Pages>
  <Words>2287</Words>
  <Characters>13039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Briefing template</vt:lpstr>
    </vt:vector>
  </TitlesOfParts>
  <Company/>
  <LinksUpToDate>false</LinksUpToDate>
  <CharactersWithSpaces>15296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 template</dc:title>
  <dc:subject/>
  <dc:creator>Jenny Warner</dc:creator>
  <cp:keywords>visual identity</cp:keywords>
  <dc:description/>
  <cp:lastModifiedBy>Tom Warner</cp:lastModifiedBy>
  <cp:revision>100</cp:revision>
  <dcterms:created xsi:type="dcterms:W3CDTF">2022-05-05T10:20:00Z</dcterms:created>
  <dcterms:modified xsi:type="dcterms:W3CDTF">2022-06-01T10:36:00Z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0x010100E65614B19BDC154DA9BD21FCB492B62A</vt:lpwstr>
  </property>
  <property fmtid="{D5CDD505-2E9C-101B-9397-08002B2CF9AE}" pid="3" name="TaxKeyword">
    <vt:lpwstr>21;#visual identity|0a0163ae-5848-43fd-814f-2aee77efba28</vt:lpwstr>
  </property>
  <property fmtid="{D5CDD505-2E9C-101B-9397-08002B2CF9AE}" pid="4" name="_ShortcutWebId">
    <vt:lpwstr/>
  </property>
  <property fmtid="{D5CDD505-2E9C-101B-9397-08002B2CF9AE}" pid="5" name="_ShortcutUniqueId">
    <vt:lpwstr/>
  </property>
  <property fmtid="{D5CDD505-2E9C-101B-9397-08002B2CF9AE}" pid="6" name="_ShortcutSiteId">
    <vt:lpwstr/>
  </property>
  <property fmtid="{D5CDD505-2E9C-101B-9397-08002B2CF9AE}" pid="7" name="_ShortcutUrl">
    <vt:lpwstr/>
  </property>
  <property fmtid="{D5CDD505-2E9C-101B-9397-08002B2CF9AE}" pid="8" name="_ExtendedDescription">
    <vt:lpwstr/>
  </property>
</Properties>
</file>